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81D921" w14:textId="30CFED4B" w:rsidR="00A2263F" w:rsidRDefault="00A2263F"/>
    <w:p w14:paraId="0181D922" w14:textId="532A4814" w:rsidR="00BF6956" w:rsidRPr="007944E0" w:rsidRDefault="00BF6956" w:rsidP="00BF6956">
      <w:pPr>
        <w:pStyle w:val="Default"/>
        <w:rPr>
          <w:rFonts w:asciiTheme="minorHAnsi" w:hAnsiTheme="minorHAnsi"/>
        </w:rPr>
      </w:pPr>
      <w:r w:rsidRPr="007944E0">
        <w:rPr>
          <w:rFonts w:asciiTheme="minorHAnsi" w:hAnsiTheme="minorHAnsi"/>
          <w:noProof/>
        </w:rPr>
        <w:drawing>
          <wp:inline distT="0" distB="0" distL="0" distR="0" wp14:anchorId="0181DA32" wp14:editId="0181DA33">
            <wp:extent cx="720436" cy="720090"/>
            <wp:effectExtent l="0" t="0" r="381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1" cy="741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  <w:t xml:space="preserve">                                        </w:t>
      </w:r>
      <w:r w:rsidRPr="007944E0">
        <w:rPr>
          <w:rFonts w:asciiTheme="minorHAnsi" w:hAnsiTheme="minorHAnsi"/>
          <w:b/>
        </w:rPr>
        <w:t>HAMPSHIRE AND IOW NEIGHBOURHOOD WATCH</w:t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>
        <w:rPr>
          <w:rFonts w:asciiTheme="minorHAnsi" w:hAnsiTheme="minorHAnsi"/>
        </w:rPr>
        <w:t xml:space="preserve">     </w:t>
      </w:r>
      <w:r w:rsidRPr="007944E0">
        <w:rPr>
          <w:rFonts w:asciiTheme="minorHAnsi" w:hAnsiTheme="minorHAnsi"/>
          <w:noProof/>
        </w:rPr>
        <w:drawing>
          <wp:inline distT="0" distB="0" distL="0" distR="0" wp14:anchorId="0181DA34" wp14:editId="0181DA35">
            <wp:extent cx="734291" cy="713105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68" cy="731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  <w:t xml:space="preserve">                      </w:t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</w:p>
    <w:p w14:paraId="0181D923" w14:textId="77777777" w:rsidR="00BF6956" w:rsidRDefault="00BF6956" w:rsidP="00BF6956">
      <w:pPr>
        <w:autoSpaceDE w:val="0"/>
        <w:autoSpaceDN w:val="0"/>
        <w:adjustRightInd w:val="0"/>
        <w:rPr>
          <w:rFonts w:asciiTheme="minorHAnsi" w:hAnsiTheme="minorHAnsi" w:cs="Calibri"/>
          <w:color w:val="000000"/>
        </w:rPr>
      </w:pPr>
      <w:r w:rsidRPr="007944E0">
        <w:rPr>
          <w:rFonts w:asciiTheme="minorHAnsi" w:hAnsiTheme="minorHAnsi" w:cs="Calibri"/>
          <w:color w:val="000000"/>
        </w:rPr>
        <w:t>These incident reports are produced for us by our team of NW Police volunteers so we can see burglary, theft, vehicle crime &amp; criminal</w:t>
      </w:r>
      <w:r>
        <w:rPr>
          <w:rFonts w:asciiTheme="minorHAnsi" w:hAnsiTheme="minorHAnsi" w:cs="Calibri"/>
          <w:color w:val="000000"/>
        </w:rPr>
        <w:t xml:space="preserve"> </w:t>
      </w:r>
    </w:p>
    <w:p w14:paraId="0181D924" w14:textId="77777777" w:rsidR="00BF6956" w:rsidRPr="007944E0" w:rsidRDefault="00BF6956" w:rsidP="00BF6956">
      <w:pPr>
        <w:autoSpaceDE w:val="0"/>
        <w:autoSpaceDN w:val="0"/>
        <w:adjustRightInd w:val="0"/>
        <w:rPr>
          <w:rFonts w:asciiTheme="minorHAnsi" w:hAnsiTheme="minorHAnsi" w:cs="Calibri"/>
          <w:color w:val="000000"/>
        </w:rPr>
      </w:pPr>
      <w:r>
        <w:rPr>
          <w:rFonts w:asciiTheme="minorHAnsi" w:hAnsiTheme="minorHAnsi" w:cs="Calibri"/>
          <w:color w:val="000000"/>
        </w:rPr>
        <w:t xml:space="preserve">damage </w:t>
      </w:r>
      <w:r w:rsidRPr="007944E0">
        <w:rPr>
          <w:rFonts w:asciiTheme="minorHAnsi" w:hAnsiTheme="minorHAnsi" w:cs="Calibri"/>
          <w:color w:val="000000"/>
        </w:rPr>
        <w:t xml:space="preserve">incidents in our local areas. The information given to us is strictly limited so we do not compromise future police investigations. </w:t>
      </w:r>
    </w:p>
    <w:p w14:paraId="0181D925" w14:textId="77777777" w:rsidR="00BF6956" w:rsidRPr="007944E0" w:rsidRDefault="00BF6956" w:rsidP="00BF6956">
      <w:pPr>
        <w:autoSpaceDE w:val="0"/>
        <w:autoSpaceDN w:val="0"/>
        <w:adjustRightInd w:val="0"/>
        <w:rPr>
          <w:rFonts w:asciiTheme="minorHAnsi" w:hAnsiTheme="minorHAnsi" w:cs="Calibri"/>
          <w:b/>
          <w:bCs/>
          <w:color w:val="000000"/>
        </w:rPr>
      </w:pPr>
    </w:p>
    <w:p w14:paraId="0181D926" w14:textId="77777777" w:rsidR="00BF6956" w:rsidRDefault="00BF6956" w:rsidP="00BF6956">
      <w:pPr>
        <w:autoSpaceDE w:val="0"/>
        <w:autoSpaceDN w:val="0"/>
        <w:adjustRightInd w:val="0"/>
        <w:rPr>
          <w:rFonts w:asciiTheme="minorHAnsi" w:hAnsiTheme="minorHAnsi" w:cs="Calibri"/>
          <w:color w:val="000000"/>
        </w:rPr>
      </w:pPr>
      <w:r w:rsidRPr="007944E0">
        <w:rPr>
          <w:rFonts w:asciiTheme="minorHAnsi" w:hAnsiTheme="minorHAnsi" w:cs="Calibri"/>
          <w:b/>
          <w:bCs/>
          <w:color w:val="000000"/>
        </w:rPr>
        <w:t xml:space="preserve">Please encourage your neighbours to report </w:t>
      </w:r>
      <w:r w:rsidRPr="007944E0">
        <w:rPr>
          <w:rFonts w:asciiTheme="minorHAnsi" w:hAnsiTheme="minorHAnsi" w:cs="Calibri"/>
          <w:color w:val="000000"/>
        </w:rPr>
        <w:t>any information on the below (quoting the ref. no.), all crimes and suspicious events to the</w:t>
      </w:r>
    </w:p>
    <w:p w14:paraId="0181D928" w14:textId="04B72875" w:rsidR="00BF6956" w:rsidRDefault="00BF6956" w:rsidP="00446AD9">
      <w:pPr>
        <w:autoSpaceDE w:val="0"/>
        <w:autoSpaceDN w:val="0"/>
        <w:adjustRightInd w:val="0"/>
        <w:rPr>
          <w:rFonts w:asciiTheme="minorHAnsi" w:hAnsiTheme="minorHAnsi" w:cs="Calibri"/>
          <w:color w:val="000000"/>
          <w:u w:val="single"/>
        </w:rPr>
      </w:pPr>
      <w:r w:rsidRPr="007944E0">
        <w:rPr>
          <w:rFonts w:asciiTheme="minorHAnsi" w:hAnsiTheme="minorHAnsi" w:cs="Calibri"/>
          <w:color w:val="000000"/>
        </w:rPr>
        <w:t xml:space="preserve">police by calling </w:t>
      </w:r>
      <w:r w:rsidRPr="007944E0">
        <w:rPr>
          <w:rFonts w:asciiTheme="minorHAnsi" w:hAnsiTheme="minorHAnsi" w:cs="Calibri"/>
          <w:b/>
          <w:bCs/>
          <w:color w:val="000000"/>
          <w:highlight w:val="red"/>
        </w:rPr>
        <w:t>101</w:t>
      </w:r>
      <w:r w:rsidRPr="007944E0">
        <w:rPr>
          <w:rFonts w:asciiTheme="minorHAnsi" w:hAnsiTheme="minorHAnsi" w:cs="Calibri"/>
          <w:b/>
          <w:bCs/>
          <w:color w:val="000000"/>
        </w:rPr>
        <w:t xml:space="preserve"> </w:t>
      </w:r>
      <w:r w:rsidRPr="007944E0">
        <w:rPr>
          <w:rFonts w:asciiTheme="minorHAnsi" w:hAnsiTheme="minorHAnsi" w:cs="Calibri"/>
          <w:color w:val="000000"/>
        </w:rPr>
        <w:t xml:space="preserve">or using on line reporting at </w:t>
      </w:r>
      <w:hyperlink r:id="rId10" w:history="1">
        <w:r w:rsidR="00446AD9" w:rsidRPr="00633F5A">
          <w:rPr>
            <w:rStyle w:val="Hyperlink"/>
            <w:rFonts w:asciiTheme="minorHAnsi" w:hAnsiTheme="minorHAnsi" w:cs="Calibri"/>
          </w:rPr>
          <w:t>www.hampshire.police.uk</w:t>
        </w:r>
      </w:hyperlink>
    </w:p>
    <w:p w14:paraId="0197B3E0" w14:textId="77777777" w:rsidR="00446AD9" w:rsidRDefault="00446AD9" w:rsidP="00446AD9">
      <w:pPr>
        <w:autoSpaceDE w:val="0"/>
        <w:autoSpaceDN w:val="0"/>
        <w:adjustRightInd w:val="0"/>
        <w:rPr>
          <w:rFonts w:asciiTheme="minorHAnsi" w:hAnsiTheme="minorHAnsi" w:cs="Calibri"/>
          <w:color w:val="000000"/>
          <w:u w:val="single"/>
        </w:rPr>
      </w:pPr>
    </w:p>
    <w:p w14:paraId="0FDFEED2" w14:textId="1358C1D0" w:rsidR="00446AD9" w:rsidRDefault="00446AD9" w:rsidP="00834D93">
      <w:pPr>
        <w:tabs>
          <w:tab w:val="left" w:pos="11796"/>
        </w:tabs>
        <w:autoSpaceDE w:val="0"/>
        <w:autoSpaceDN w:val="0"/>
        <w:adjustRightInd w:val="0"/>
        <w:rPr>
          <w:rFonts w:asciiTheme="minorHAnsi" w:hAnsiTheme="minorHAnsi" w:cs="Calibri"/>
          <w:color w:val="000000"/>
        </w:rPr>
      </w:pPr>
      <w:r w:rsidRPr="004E37A7">
        <w:rPr>
          <w:rFonts w:asciiTheme="minorHAnsi" w:hAnsiTheme="minorHAnsi" w:cs="Calibri"/>
          <w:color w:val="000000"/>
        </w:rPr>
        <w:t>Area.</w:t>
      </w:r>
      <w:r w:rsidR="005962B8">
        <w:rPr>
          <w:rFonts w:asciiTheme="minorHAnsi" w:hAnsiTheme="minorHAnsi" w:cs="Calibri"/>
          <w:color w:val="000000"/>
        </w:rPr>
        <w:t xml:space="preserve"> </w:t>
      </w:r>
      <w:r w:rsidR="00FC601C">
        <w:rPr>
          <w:rFonts w:asciiTheme="minorHAnsi" w:hAnsiTheme="minorHAnsi" w:cs="Calibri"/>
          <w:color w:val="000000"/>
        </w:rPr>
        <w:t>HAVANT.</w:t>
      </w:r>
      <w:r w:rsidR="00D51C55">
        <w:rPr>
          <w:rFonts w:asciiTheme="minorHAnsi" w:hAnsiTheme="minorHAnsi" w:cs="Calibri"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="00C850AD">
        <w:rPr>
          <w:rFonts w:asciiTheme="minorHAnsi" w:hAnsiTheme="minorHAnsi" w:cs="Calibri"/>
          <w:color w:val="000000"/>
        </w:rPr>
        <w:t>Date.</w:t>
      </w:r>
      <w:r w:rsidR="002A78F1">
        <w:rPr>
          <w:rFonts w:asciiTheme="minorHAnsi" w:hAnsiTheme="minorHAnsi" w:cs="Calibri"/>
          <w:color w:val="000000"/>
        </w:rPr>
        <w:t xml:space="preserve"> </w:t>
      </w:r>
      <w:r w:rsidR="00FC601C">
        <w:rPr>
          <w:rFonts w:asciiTheme="minorHAnsi" w:hAnsiTheme="minorHAnsi" w:cs="Calibri"/>
          <w:color w:val="000000"/>
        </w:rPr>
        <w:t>24/08/2026</w:t>
      </w:r>
    </w:p>
    <w:p w14:paraId="5FA5C8E8" w14:textId="77777777" w:rsidR="00834D93" w:rsidRDefault="00834D93" w:rsidP="00834D93">
      <w:pPr>
        <w:tabs>
          <w:tab w:val="left" w:pos="11796"/>
        </w:tabs>
        <w:autoSpaceDE w:val="0"/>
        <w:autoSpaceDN w:val="0"/>
        <w:adjustRightInd w:val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1555"/>
        <w:gridCol w:w="2272"/>
        <w:gridCol w:w="1375"/>
        <w:gridCol w:w="816"/>
        <w:gridCol w:w="5605"/>
      </w:tblGrid>
      <w:tr w:rsidR="00BF6956" w14:paraId="0181D931" w14:textId="77777777" w:rsidTr="00011034">
        <w:trPr>
          <w:trHeight w:val="282"/>
        </w:trPr>
        <w:tc>
          <w:tcPr>
            <w:tcW w:w="3256" w:type="dxa"/>
            <w:shd w:val="clear" w:color="auto" w:fill="FFFF00"/>
          </w:tcPr>
          <w:p w14:paraId="0181D92B" w14:textId="20A556A9" w:rsidR="00BF6956" w:rsidRDefault="00011034" w:rsidP="00446AD9">
            <w:r>
              <w:t>Beat:</w:t>
            </w:r>
          </w:p>
        </w:tc>
        <w:tc>
          <w:tcPr>
            <w:tcW w:w="1555" w:type="dxa"/>
            <w:shd w:val="clear" w:color="auto" w:fill="FFFF00"/>
          </w:tcPr>
          <w:p w14:paraId="0181D92C" w14:textId="56B61342" w:rsidR="00BF6956" w:rsidRDefault="00011034">
            <w:r>
              <w:t>Occ:</w:t>
            </w:r>
          </w:p>
        </w:tc>
        <w:tc>
          <w:tcPr>
            <w:tcW w:w="2272" w:type="dxa"/>
            <w:shd w:val="clear" w:color="auto" w:fill="FFFF00"/>
          </w:tcPr>
          <w:p w14:paraId="0181D92D" w14:textId="64F3D9F7" w:rsidR="00BF6956" w:rsidRDefault="00011034">
            <w:r>
              <w:t>Type:</w:t>
            </w:r>
          </w:p>
        </w:tc>
        <w:tc>
          <w:tcPr>
            <w:tcW w:w="1375" w:type="dxa"/>
            <w:shd w:val="clear" w:color="auto" w:fill="FFFF00"/>
          </w:tcPr>
          <w:p w14:paraId="0181D92E" w14:textId="742C5FB7" w:rsidR="00BF6956" w:rsidRDefault="00011034">
            <w:r>
              <w:t>Date:</w:t>
            </w:r>
          </w:p>
        </w:tc>
        <w:tc>
          <w:tcPr>
            <w:tcW w:w="816" w:type="dxa"/>
            <w:shd w:val="clear" w:color="auto" w:fill="FFFF00"/>
          </w:tcPr>
          <w:p w14:paraId="0181D92F" w14:textId="349109BC" w:rsidR="00BF6956" w:rsidRDefault="00011034">
            <w:r>
              <w:t>Time:</w:t>
            </w:r>
          </w:p>
        </w:tc>
        <w:tc>
          <w:tcPr>
            <w:tcW w:w="5605" w:type="dxa"/>
            <w:shd w:val="clear" w:color="auto" w:fill="FFFF00"/>
          </w:tcPr>
          <w:p w14:paraId="0181D930" w14:textId="7657BBAB" w:rsidR="00BF6956" w:rsidRDefault="00011034">
            <w:r>
              <w:t>Notes:</w:t>
            </w:r>
          </w:p>
        </w:tc>
      </w:tr>
      <w:tr w:rsidR="00D813B5" w:rsidRPr="0041021C" w14:paraId="556800A7" w14:textId="77777777" w:rsidTr="00D813B5">
        <w:trPr>
          <w:trHeight w:val="286"/>
        </w:trPr>
        <w:tc>
          <w:tcPr>
            <w:tcW w:w="3256" w:type="dxa"/>
          </w:tcPr>
          <w:p w14:paraId="58FA16BE" w14:textId="30B92E1B" w:rsidR="00D813B5" w:rsidRDefault="00FC601C" w:rsidP="005962B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HAVANT &amp; EMSWORTH</w:t>
            </w:r>
          </w:p>
        </w:tc>
        <w:tc>
          <w:tcPr>
            <w:tcW w:w="1555" w:type="dxa"/>
          </w:tcPr>
          <w:p w14:paraId="0D474CD2" w14:textId="569D7965" w:rsidR="00D813B5" w:rsidRDefault="00FC601C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44260400024</w:t>
            </w:r>
          </w:p>
        </w:tc>
        <w:tc>
          <w:tcPr>
            <w:tcW w:w="2272" w:type="dxa"/>
          </w:tcPr>
          <w:p w14:paraId="035AC6F2" w14:textId="512F131A" w:rsidR="00D813B5" w:rsidRDefault="00FC601C" w:rsidP="001748E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Theft</w:t>
            </w:r>
          </w:p>
        </w:tc>
        <w:tc>
          <w:tcPr>
            <w:tcW w:w="1375" w:type="dxa"/>
          </w:tcPr>
          <w:p w14:paraId="4C8EDD4C" w14:textId="4F6B9FE2" w:rsidR="00D813B5" w:rsidRDefault="00FC601C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17/08/2026</w:t>
            </w:r>
          </w:p>
        </w:tc>
        <w:tc>
          <w:tcPr>
            <w:tcW w:w="816" w:type="dxa"/>
          </w:tcPr>
          <w:p w14:paraId="2B1632B9" w14:textId="77777777" w:rsidR="00FC601C" w:rsidRDefault="00FC601C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17.11</w:t>
            </w:r>
          </w:p>
          <w:p w14:paraId="1FCC8CF8" w14:textId="046435D4" w:rsidR="00D813B5" w:rsidRDefault="00FC601C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18.11</w:t>
            </w:r>
          </w:p>
        </w:tc>
        <w:tc>
          <w:tcPr>
            <w:tcW w:w="5605" w:type="dxa"/>
          </w:tcPr>
          <w:p w14:paraId="6A207E0A" w14:textId="77777777" w:rsidR="00FC601C" w:rsidRDefault="00FC601C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SCHOOL LANE. (H)</w:t>
            </w:r>
          </w:p>
          <w:p w14:paraId="0548D034" w14:textId="456E784F" w:rsidR="00D813B5" w:rsidRDefault="00FC601C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 E-Bikes stolen.</w:t>
            </w:r>
          </w:p>
        </w:tc>
      </w:tr>
      <w:tr w:rsidR="00D813B5" w:rsidRPr="0041021C" w14:paraId="73E83CD2" w14:textId="77777777" w:rsidTr="00D813B5">
        <w:trPr>
          <w:trHeight w:val="263"/>
        </w:trPr>
        <w:tc>
          <w:tcPr>
            <w:tcW w:w="3256" w:type="dxa"/>
          </w:tcPr>
          <w:p w14:paraId="0A4CE578" w14:textId="018A7AD5" w:rsidR="00D813B5" w:rsidRDefault="00FC601C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HAVANT &amp; EMSWORTH</w:t>
            </w:r>
          </w:p>
        </w:tc>
        <w:tc>
          <w:tcPr>
            <w:tcW w:w="1555" w:type="dxa"/>
          </w:tcPr>
          <w:p w14:paraId="430BF114" w14:textId="712451E8" w:rsidR="00D813B5" w:rsidRDefault="00FC601C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44260403966</w:t>
            </w:r>
          </w:p>
        </w:tc>
        <w:tc>
          <w:tcPr>
            <w:tcW w:w="2272" w:type="dxa"/>
          </w:tcPr>
          <w:p w14:paraId="3C2C725B" w14:textId="77C2E3E9" w:rsidR="00D813B5" w:rsidRDefault="00FC601C" w:rsidP="001748E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Theft of Pedal Cycle</w:t>
            </w:r>
          </w:p>
        </w:tc>
        <w:tc>
          <w:tcPr>
            <w:tcW w:w="1375" w:type="dxa"/>
          </w:tcPr>
          <w:p w14:paraId="102BE660" w14:textId="081B1B88" w:rsidR="00D813B5" w:rsidRDefault="00FC601C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19/08/2026</w:t>
            </w:r>
          </w:p>
        </w:tc>
        <w:tc>
          <w:tcPr>
            <w:tcW w:w="816" w:type="dxa"/>
          </w:tcPr>
          <w:p w14:paraId="0A8AE7AF" w14:textId="77777777" w:rsidR="00FC601C" w:rsidRDefault="00FC601C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18.00</w:t>
            </w:r>
          </w:p>
          <w:p w14:paraId="7F31B821" w14:textId="74CAAAD0" w:rsidR="00D813B5" w:rsidRDefault="00FC601C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18.05</w:t>
            </w:r>
          </w:p>
        </w:tc>
        <w:tc>
          <w:tcPr>
            <w:tcW w:w="5605" w:type="dxa"/>
          </w:tcPr>
          <w:p w14:paraId="0A3DE539" w14:textId="77777777" w:rsidR="00FC601C" w:rsidRDefault="00FC601C" w:rsidP="00FC601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NORTH STREET (H)</w:t>
            </w:r>
          </w:p>
          <w:p w14:paraId="3171C03A" w14:textId="60F6C60C" w:rsidR="00D813B5" w:rsidRDefault="00FC601C" w:rsidP="00FC601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2 Push bikes stolen. </w:t>
            </w:r>
          </w:p>
        </w:tc>
      </w:tr>
      <w:tr w:rsidR="00D813B5" w:rsidRPr="0041021C" w14:paraId="6DB0D649" w14:textId="77777777" w:rsidTr="00D813B5">
        <w:trPr>
          <w:trHeight w:val="238"/>
        </w:trPr>
        <w:tc>
          <w:tcPr>
            <w:tcW w:w="3256" w:type="dxa"/>
          </w:tcPr>
          <w:p w14:paraId="0F1AA661" w14:textId="050EA12D" w:rsidR="00D813B5" w:rsidRDefault="00FC601C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HAVANT &amp; EMSWORTH</w:t>
            </w:r>
          </w:p>
        </w:tc>
        <w:tc>
          <w:tcPr>
            <w:tcW w:w="1555" w:type="dxa"/>
          </w:tcPr>
          <w:p w14:paraId="0C6D8147" w14:textId="6365CE4C" w:rsidR="00D813B5" w:rsidRDefault="00FC601C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44260404782</w:t>
            </w:r>
          </w:p>
        </w:tc>
        <w:tc>
          <w:tcPr>
            <w:tcW w:w="2272" w:type="dxa"/>
          </w:tcPr>
          <w:p w14:paraId="60053072" w14:textId="3AD0143A" w:rsidR="00D813B5" w:rsidRDefault="00FC601C" w:rsidP="001748E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Theft from Vehicle</w:t>
            </w:r>
          </w:p>
        </w:tc>
        <w:tc>
          <w:tcPr>
            <w:tcW w:w="1375" w:type="dxa"/>
          </w:tcPr>
          <w:p w14:paraId="42207356" w14:textId="118AA99E" w:rsidR="00D813B5" w:rsidRDefault="00FC601C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20/08/2026</w:t>
            </w:r>
          </w:p>
        </w:tc>
        <w:tc>
          <w:tcPr>
            <w:tcW w:w="816" w:type="dxa"/>
          </w:tcPr>
          <w:p w14:paraId="66936682" w14:textId="77777777" w:rsidR="00FC601C" w:rsidRDefault="00FC601C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04.12</w:t>
            </w:r>
          </w:p>
          <w:p w14:paraId="71F56FA0" w14:textId="556CC5B2" w:rsidR="00D813B5" w:rsidRDefault="00FC601C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04.30</w:t>
            </w:r>
          </w:p>
        </w:tc>
        <w:tc>
          <w:tcPr>
            <w:tcW w:w="5605" w:type="dxa"/>
          </w:tcPr>
          <w:p w14:paraId="37A25739" w14:textId="77777777" w:rsidR="00FC601C" w:rsidRDefault="00FC601C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CENTENARY GARDENS. (H)</w:t>
            </w:r>
          </w:p>
          <w:p w14:paraId="6FC82E9B" w14:textId="716D7CD6" w:rsidR="00D813B5" w:rsidRDefault="00FC601C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Car entered and items stolen. </w:t>
            </w:r>
          </w:p>
        </w:tc>
      </w:tr>
      <w:tr w:rsidR="00D813B5" w:rsidRPr="0041021C" w14:paraId="4D6180E7" w14:textId="77777777" w:rsidTr="00D813B5">
        <w:trPr>
          <w:trHeight w:val="238"/>
        </w:trPr>
        <w:tc>
          <w:tcPr>
            <w:tcW w:w="3256" w:type="dxa"/>
          </w:tcPr>
          <w:p w14:paraId="2BB79668" w14:textId="42B18AA2" w:rsidR="00D813B5" w:rsidRDefault="00FC601C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HAVANT &amp; EMSWORTH</w:t>
            </w:r>
          </w:p>
        </w:tc>
        <w:tc>
          <w:tcPr>
            <w:tcW w:w="1555" w:type="dxa"/>
          </w:tcPr>
          <w:p w14:paraId="3D11E827" w14:textId="4E2580C2" w:rsidR="00D813B5" w:rsidRDefault="00FC601C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44260405914</w:t>
            </w:r>
          </w:p>
        </w:tc>
        <w:tc>
          <w:tcPr>
            <w:tcW w:w="2272" w:type="dxa"/>
          </w:tcPr>
          <w:p w14:paraId="7303E7DF" w14:textId="7637C33C" w:rsidR="00D813B5" w:rsidRDefault="00FC601C" w:rsidP="001748E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Theft of Vehicle</w:t>
            </w:r>
          </w:p>
        </w:tc>
        <w:tc>
          <w:tcPr>
            <w:tcW w:w="1375" w:type="dxa"/>
          </w:tcPr>
          <w:p w14:paraId="1CC61720" w14:textId="77777777" w:rsidR="00FC601C" w:rsidRDefault="00FC601C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18/08/2026</w:t>
            </w:r>
          </w:p>
          <w:p w14:paraId="77E34FB1" w14:textId="3DDF0993" w:rsidR="00D813B5" w:rsidRDefault="00FC601C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20/08/2026</w:t>
            </w:r>
          </w:p>
        </w:tc>
        <w:tc>
          <w:tcPr>
            <w:tcW w:w="816" w:type="dxa"/>
          </w:tcPr>
          <w:p w14:paraId="54E86181" w14:textId="22DCF0BF" w:rsidR="00FC601C" w:rsidRDefault="00FC601C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06.30</w:t>
            </w:r>
          </w:p>
          <w:p w14:paraId="667538E7" w14:textId="152F50A9" w:rsidR="00D813B5" w:rsidRDefault="00FC601C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17.30</w:t>
            </w:r>
          </w:p>
        </w:tc>
        <w:tc>
          <w:tcPr>
            <w:tcW w:w="5605" w:type="dxa"/>
          </w:tcPr>
          <w:p w14:paraId="4EA3B50F" w14:textId="77777777" w:rsidR="00FC601C" w:rsidRDefault="00FC601C" w:rsidP="00FC601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WARD CRESCENT. (E)</w:t>
            </w:r>
          </w:p>
          <w:p w14:paraId="3A14DCA5" w14:textId="54916639" w:rsidR="00D813B5" w:rsidRDefault="00FC601C" w:rsidP="00FC601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Car stolen.</w:t>
            </w:r>
          </w:p>
        </w:tc>
      </w:tr>
      <w:tr w:rsidR="00824DFF" w:rsidRPr="0041021C" w14:paraId="114656F5" w14:textId="77777777" w:rsidTr="00D813B5">
        <w:trPr>
          <w:trHeight w:val="238"/>
        </w:trPr>
        <w:tc>
          <w:tcPr>
            <w:tcW w:w="3256" w:type="dxa"/>
          </w:tcPr>
          <w:p w14:paraId="16C9A781" w14:textId="2D374B9E" w:rsidR="00824DFF" w:rsidRDefault="00FC601C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HAVANT &amp; EMSWORTH</w:t>
            </w:r>
          </w:p>
        </w:tc>
        <w:tc>
          <w:tcPr>
            <w:tcW w:w="1555" w:type="dxa"/>
          </w:tcPr>
          <w:p w14:paraId="512BCBD7" w14:textId="729E1455" w:rsidR="00824DFF" w:rsidRDefault="00FC601C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44260408422</w:t>
            </w:r>
          </w:p>
        </w:tc>
        <w:tc>
          <w:tcPr>
            <w:tcW w:w="2272" w:type="dxa"/>
          </w:tcPr>
          <w:p w14:paraId="1837D7FE" w14:textId="08DD559A" w:rsidR="00824DFF" w:rsidRDefault="00FC601C" w:rsidP="001748E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Criminal Damage</w:t>
            </w:r>
          </w:p>
        </w:tc>
        <w:tc>
          <w:tcPr>
            <w:tcW w:w="1375" w:type="dxa"/>
          </w:tcPr>
          <w:p w14:paraId="3165D96E" w14:textId="12A5B755" w:rsidR="00824DFF" w:rsidRDefault="00FC601C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21/08/2026</w:t>
            </w:r>
          </w:p>
        </w:tc>
        <w:tc>
          <w:tcPr>
            <w:tcW w:w="816" w:type="dxa"/>
          </w:tcPr>
          <w:p w14:paraId="5DDAB038" w14:textId="77777777" w:rsidR="00FC601C" w:rsidRDefault="00FC601C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16.30</w:t>
            </w:r>
          </w:p>
          <w:p w14:paraId="2B53269B" w14:textId="539DDD3D" w:rsidR="00824DFF" w:rsidRDefault="00FC601C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19.28</w:t>
            </w:r>
          </w:p>
        </w:tc>
        <w:tc>
          <w:tcPr>
            <w:tcW w:w="5605" w:type="dxa"/>
          </w:tcPr>
          <w:p w14:paraId="555486D6" w14:textId="5CBA5C0F" w:rsidR="00FC601C" w:rsidRDefault="00FC601C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COLDHARBOUR FARM ROAD. </w:t>
            </w:r>
            <w:r w:rsidR="001F6A58">
              <w:rPr>
                <w:rFonts w:asciiTheme="minorHAnsi" w:hAnsiTheme="minorHAnsi" w:cstheme="minorHAnsi"/>
              </w:rPr>
              <w:t>(E)</w:t>
            </w:r>
          </w:p>
          <w:p w14:paraId="2FFCD363" w14:textId="392E555A" w:rsidR="00824DFF" w:rsidRDefault="001F6A58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Car paintwork damaged.</w:t>
            </w:r>
          </w:p>
        </w:tc>
      </w:tr>
      <w:tr w:rsidR="00824DFF" w:rsidRPr="0041021C" w14:paraId="4723D42C" w14:textId="77777777" w:rsidTr="00D813B5">
        <w:trPr>
          <w:trHeight w:val="238"/>
        </w:trPr>
        <w:tc>
          <w:tcPr>
            <w:tcW w:w="3256" w:type="dxa"/>
          </w:tcPr>
          <w:p w14:paraId="5B24F3E1" w14:textId="10D821AE" w:rsidR="00824DFF" w:rsidRDefault="001F6A58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HAVANT &amp; EMSWORTH</w:t>
            </w:r>
          </w:p>
        </w:tc>
        <w:tc>
          <w:tcPr>
            <w:tcW w:w="1555" w:type="dxa"/>
          </w:tcPr>
          <w:p w14:paraId="33ACE3AB" w14:textId="7E6D8898" w:rsidR="00824DFF" w:rsidRDefault="001F6A58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44260409110</w:t>
            </w:r>
          </w:p>
        </w:tc>
        <w:tc>
          <w:tcPr>
            <w:tcW w:w="2272" w:type="dxa"/>
          </w:tcPr>
          <w:p w14:paraId="0AA6E44D" w14:textId="0598E693" w:rsidR="00824DFF" w:rsidRDefault="001F6A58" w:rsidP="001748E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Theft from Vehicle</w:t>
            </w:r>
          </w:p>
        </w:tc>
        <w:tc>
          <w:tcPr>
            <w:tcW w:w="1375" w:type="dxa"/>
          </w:tcPr>
          <w:p w14:paraId="66D67A74" w14:textId="77777777" w:rsidR="001F6A58" w:rsidRDefault="001F6A58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21/08/2026</w:t>
            </w:r>
          </w:p>
          <w:p w14:paraId="3F9114E5" w14:textId="44E23D6F" w:rsidR="00824DFF" w:rsidRDefault="001F6A58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22/08/2026</w:t>
            </w:r>
          </w:p>
        </w:tc>
        <w:tc>
          <w:tcPr>
            <w:tcW w:w="816" w:type="dxa"/>
          </w:tcPr>
          <w:p w14:paraId="27D69F21" w14:textId="77777777" w:rsidR="001F6A58" w:rsidRDefault="001F6A58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13.54</w:t>
            </w:r>
          </w:p>
          <w:p w14:paraId="3BDB7480" w14:textId="6B67E8C2" w:rsidR="00824DFF" w:rsidRDefault="001F6A58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13.30</w:t>
            </w:r>
          </w:p>
        </w:tc>
        <w:tc>
          <w:tcPr>
            <w:tcW w:w="5605" w:type="dxa"/>
          </w:tcPr>
          <w:p w14:paraId="037AC908" w14:textId="2B36901D" w:rsidR="001F6A58" w:rsidRDefault="001F6A58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ELM PARK ROAD. (H)</w:t>
            </w:r>
          </w:p>
          <w:p w14:paraId="6D112E23" w14:textId="3A05801F" w:rsidR="00824DFF" w:rsidRDefault="001F6A58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Car broken into and items stolen.</w:t>
            </w:r>
          </w:p>
        </w:tc>
      </w:tr>
      <w:tr w:rsidR="00824DFF" w:rsidRPr="0041021C" w14:paraId="1206B8E3" w14:textId="77777777" w:rsidTr="00D813B5">
        <w:trPr>
          <w:trHeight w:val="238"/>
        </w:trPr>
        <w:tc>
          <w:tcPr>
            <w:tcW w:w="3256" w:type="dxa"/>
          </w:tcPr>
          <w:p w14:paraId="1DEB1FB6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</w:tcPr>
          <w:p w14:paraId="602C4A14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72" w:type="dxa"/>
          </w:tcPr>
          <w:p w14:paraId="1E22CD9D" w14:textId="77777777" w:rsidR="00824DFF" w:rsidRDefault="00824DFF" w:rsidP="001748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5" w:type="dxa"/>
          </w:tcPr>
          <w:p w14:paraId="3836CC8A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16" w:type="dxa"/>
          </w:tcPr>
          <w:p w14:paraId="29518F12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05" w:type="dxa"/>
          </w:tcPr>
          <w:p w14:paraId="38EA5D36" w14:textId="77777777" w:rsidR="00824DFF" w:rsidRDefault="00824DFF" w:rsidP="00D813B5">
            <w:pPr>
              <w:rPr>
                <w:rFonts w:asciiTheme="minorHAnsi" w:hAnsiTheme="minorHAnsi" w:cstheme="minorHAnsi"/>
              </w:rPr>
            </w:pPr>
          </w:p>
        </w:tc>
      </w:tr>
      <w:tr w:rsidR="00824DFF" w:rsidRPr="0041021C" w14:paraId="2740C7FF" w14:textId="77777777" w:rsidTr="00D813B5">
        <w:trPr>
          <w:trHeight w:val="238"/>
        </w:trPr>
        <w:tc>
          <w:tcPr>
            <w:tcW w:w="3256" w:type="dxa"/>
          </w:tcPr>
          <w:p w14:paraId="5A6D94FF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</w:tcPr>
          <w:p w14:paraId="38F9CE08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72" w:type="dxa"/>
          </w:tcPr>
          <w:p w14:paraId="6261E91D" w14:textId="77777777" w:rsidR="00824DFF" w:rsidRDefault="00824DFF" w:rsidP="001748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5" w:type="dxa"/>
          </w:tcPr>
          <w:p w14:paraId="6138E010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16" w:type="dxa"/>
          </w:tcPr>
          <w:p w14:paraId="5DF8C08B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05" w:type="dxa"/>
          </w:tcPr>
          <w:p w14:paraId="2AFF8291" w14:textId="77777777" w:rsidR="00824DFF" w:rsidRDefault="00824DFF" w:rsidP="00D813B5">
            <w:pPr>
              <w:rPr>
                <w:rFonts w:asciiTheme="minorHAnsi" w:hAnsiTheme="minorHAnsi" w:cstheme="minorHAnsi"/>
              </w:rPr>
            </w:pPr>
          </w:p>
        </w:tc>
      </w:tr>
      <w:tr w:rsidR="00824DFF" w:rsidRPr="0041021C" w14:paraId="0DA17BFE" w14:textId="77777777" w:rsidTr="00D813B5">
        <w:trPr>
          <w:trHeight w:val="238"/>
        </w:trPr>
        <w:tc>
          <w:tcPr>
            <w:tcW w:w="3256" w:type="dxa"/>
          </w:tcPr>
          <w:p w14:paraId="411F5BDB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</w:tcPr>
          <w:p w14:paraId="6B13B79F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72" w:type="dxa"/>
          </w:tcPr>
          <w:p w14:paraId="6E785182" w14:textId="77777777" w:rsidR="00824DFF" w:rsidRDefault="00824DFF" w:rsidP="001748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5" w:type="dxa"/>
          </w:tcPr>
          <w:p w14:paraId="18DBE715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16" w:type="dxa"/>
          </w:tcPr>
          <w:p w14:paraId="473CD809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05" w:type="dxa"/>
          </w:tcPr>
          <w:p w14:paraId="0438AF15" w14:textId="77777777" w:rsidR="00824DFF" w:rsidRDefault="00824DFF" w:rsidP="00D813B5">
            <w:pPr>
              <w:rPr>
                <w:rFonts w:asciiTheme="minorHAnsi" w:hAnsiTheme="minorHAnsi" w:cstheme="minorHAnsi"/>
              </w:rPr>
            </w:pPr>
          </w:p>
        </w:tc>
      </w:tr>
      <w:tr w:rsidR="00824DFF" w:rsidRPr="0041021C" w14:paraId="0A92C53E" w14:textId="77777777" w:rsidTr="00D813B5">
        <w:trPr>
          <w:trHeight w:val="238"/>
        </w:trPr>
        <w:tc>
          <w:tcPr>
            <w:tcW w:w="3256" w:type="dxa"/>
          </w:tcPr>
          <w:p w14:paraId="4E335850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</w:tcPr>
          <w:p w14:paraId="22CFC430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72" w:type="dxa"/>
          </w:tcPr>
          <w:p w14:paraId="17A63816" w14:textId="77777777" w:rsidR="00824DFF" w:rsidRDefault="00824DFF" w:rsidP="001748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5" w:type="dxa"/>
          </w:tcPr>
          <w:p w14:paraId="5EC264E1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16" w:type="dxa"/>
          </w:tcPr>
          <w:p w14:paraId="62A4F11D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05" w:type="dxa"/>
          </w:tcPr>
          <w:p w14:paraId="6CC2DC85" w14:textId="77777777" w:rsidR="00824DFF" w:rsidRDefault="00824DFF" w:rsidP="00D813B5">
            <w:pPr>
              <w:rPr>
                <w:rFonts w:asciiTheme="minorHAnsi" w:hAnsiTheme="minorHAnsi" w:cstheme="minorHAnsi"/>
              </w:rPr>
            </w:pPr>
          </w:p>
        </w:tc>
      </w:tr>
      <w:tr w:rsidR="00824DFF" w:rsidRPr="0041021C" w14:paraId="38C45B8A" w14:textId="77777777" w:rsidTr="00D813B5">
        <w:trPr>
          <w:trHeight w:val="238"/>
        </w:trPr>
        <w:tc>
          <w:tcPr>
            <w:tcW w:w="3256" w:type="dxa"/>
          </w:tcPr>
          <w:p w14:paraId="435CAFB7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</w:tcPr>
          <w:p w14:paraId="55CDCA68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72" w:type="dxa"/>
          </w:tcPr>
          <w:p w14:paraId="52DAEA32" w14:textId="77777777" w:rsidR="00824DFF" w:rsidRDefault="00824DFF" w:rsidP="001748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5" w:type="dxa"/>
          </w:tcPr>
          <w:p w14:paraId="33576804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16" w:type="dxa"/>
          </w:tcPr>
          <w:p w14:paraId="3B3E31DA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05" w:type="dxa"/>
          </w:tcPr>
          <w:p w14:paraId="5C0B4E36" w14:textId="77777777" w:rsidR="00824DFF" w:rsidRDefault="00824DFF" w:rsidP="00D813B5">
            <w:pPr>
              <w:rPr>
                <w:rFonts w:asciiTheme="minorHAnsi" w:hAnsiTheme="minorHAnsi" w:cstheme="minorHAnsi"/>
              </w:rPr>
            </w:pPr>
          </w:p>
        </w:tc>
      </w:tr>
      <w:tr w:rsidR="00824DFF" w:rsidRPr="0041021C" w14:paraId="4F1BEFCD" w14:textId="77777777" w:rsidTr="00D813B5">
        <w:trPr>
          <w:trHeight w:val="238"/>
        </w:trPr>
        <w:tc>
          <w:tcPr>
            <w:tcW w:w="3256" w:type="dxa"/>
          </w:tcPr>
          <w:p w14:paraId="78048680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</w:tcPr>
          <w:p w14:paraId="60A8C925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72" w:type="dxa"/>
          </w:tcPr>
          <w:p w14:paraId="463978F7" w14:textId="77777777" w:rsidR="00824DFF" w:rsidRDefault="00824DFF" w:rsidP="001748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5" w:type="dxa"/>
          </w:tcPr>
          <w:p w14:paraId="25E2847B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16" w:type="dxa"/>
          </w:tcPr>
          <w:p w14:paraId="7E0139F9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05" w:type="dxa"/>
          </w:tcPr>
          <w:p w14:paraId="1019F6C0" w14:textId="77777777" w:rsidR="00824DFF" w:rsidRDefault="00824DFF" w:rsidP="00D813B5">
            <w:pPr>
              <w:rPr>
                <w:rFonts w:asciiTheme="minorHAnsi" w:hAnsiTheme="minorHAnsi" w:cstheme="minorHAnsi"/>
              </w:rPr>
            </w:pPr>
          </w:p>
        </w:tc>
      </w:tr>
    </w:tbl>
    <w:p w14:paraId="0181D9A2" w14:textId="77777777" w:rsidR="00BF6956" w:rsidRPr="0041021C" w:rsidRDefault="00BF6956">
      <w:pPr>
        <w:rPr>
          <w:rFonts w:asciiTheme="minorHAnsi" w:hAnsiTheme="minorHAnsi" w:cstheme="minorHAnsi"/>
        </w:rPr>
      </w:pPr>
      <w:bookmarkStart w:id="0" w:name="_GoBack"/>
      <w:bookmarkEnd w:id="0"/>
    </w:p>
    <w:tbl>
      <w:tblPr>
        <w:tblStyle w:val="TableGrid"/>
        <w:tblpPr w:leftFromText="180" w:rightFromText="180" w:vertAnchor="page" w:horzAnchor="margin" w:tblpY="3556"/>
        <w:tblW w:w="0" w:type="auto"/>
        <w:tblLook w:val="04A0" w:firstRow="1" w:lastRow="0" w:firstColumn="1" w:lastColumn="0" w:noHBand="0" w:noVBand="1"/>
      </w:tblPr>
      <w:tblGrid>
        <w:gridCol w:w="2674"/>
        <w:gridCol w:w="1425"/>
        <w:gridCol w:w="1995"/>
        <w:gridCol w:w="1567"/>
        <w:gridCol w:w="816"/>
        <w:gridCol w:w="5889"/>
      </w:tblGrid>
      <w:tr w:rsidR="00E869DF" w14:paraId="0181D9A9" w14:textId="77777777" w:rsidTr="0064786C">
        <w:trPr>
          <w:trHeight w:val="313"/>
        </w:trPr>
        <w:tc>
          <w:tcPr>
            <w:tcW w:w="2674" w:type="dxa"/>
            <w:shd w:val="clear" w:color="auto" w:fill="FFFF00"/>
          </w:tcPr>
          <w:p w14:paraId="0181D9A3" w14:textId="77777777" w:rsidR="00E869DF" w:rsidRDefault="00E869DF" w:rsidP="007E4043">
            <w:r>
              <w:t>Beat:</w:t>
            </w:r>
          </w:p>
        </w:tc>
        <w:tc>
          <w:tcPr>
            <w:tcW w:w="1425" w:type="dxa"/>
            <w:shd w:val="clear" w:color="auto" w:fill="FFFF00"/>
          </w:tcPr>
          <w:p w14:paraId="0181D9A4" w14:textId="77777777" w:rsidR="00E869DF" w:rsidRDefault="00E869DF" w:rsidP="007E4043">
            <w:r>
              <w:t>Occ:</w:t>
            </w:r>
          </w:p>
        </w:tc>
        <w:tc>
          <w:tcPr>
            <w:tcW w:w="1995" w:type="dxa"/>
            <w:shd w:val="clear" w:color="auto" w:fill="FFFF00"/>
          </w:tcPr>
          <w:p w14:paraId="0181D9A5" w14:textId="77777777" w:rsidR="00E869DF" w:rsidRDefault="00E869DF" w:rsidP="007E4043">
            <w:r>
              <w:t>Type:</w:t>
            </w:r>
          </w:p>
        </w:tc>
        <w:tc>
          <w:tcPr>
            <w:tcW w:w="1567" w:type="dxa"/>
            <w:shd w:val="clear" w:color="auto" w:fill="FFFF00"/>
          </w:tcPr>
          <w:p w14:paraId="0181D9A6" w14:textId="77777777" w:rsidR="00E869DF" w:rsidRDefault="00E869DF" w:rsidP="007E4043">
            <w:r>
              <w:t>Date:</w:t>
            </w:r>
          </w:p>
        </w:tc>
        <w:tc>
          <w:tcPr>
            <w:tcW w:w="698" w:type="dxa"/>
            <w:shd w:val="clear" w:color="auto" w:fill="FFFF00"/>
          </w:tcPr>
          <w:p w14:paraId="0181D9A7" w14:textId="77777777" w:rsidR="00E869DF" w:rsidRDefault="00E869DF" w:rsidP="007E4043">
            <w:r>
              <w:t>Time:</w:t>
            </w:r>
          </w:p>
        </w:tc>
        <w:tc>
          <w:tcPr>
            <w:tcW w:w="5889" w:type="dxa"/>
            <w:shd w:val="clear" w:color="auto" w:fill="FFFF00"/>
          </w:tcPr>
          <w:p w14:paraId="0181D9A8" w14:textId="77777777" w:rsidR="00E869DF" w:rsidRDefault="00E869DF" w:rsidP="007E4043">
            <w:r>
              <w:t>Notes:</w:t>
            </w:r>
          </w:p>
        </w:tc>
      </w:tr>
      <w:tr w:rsidR="00E869DF" w14:paraId="0181D9B0" w14:textId="77777777" w:rsidTr="0064786C">
        <w:trPr>
          <w:trHeight w:val="272"/>
        </w:trPr>
        <w:tc>
          <w:tcPr>
            <w:tcW w:w="2674" w:type="dxa"/>
          </w:tcPr>
          <w:p w14:paraId="0181D9AA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AB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AC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AD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AE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AF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B7" w14:textId="77777777" w:rsidTr="0064786C">
        <w:trPr>
          <w:trHeight w:val="272"/>
        </w:trPr>
        <w:tc>
          <w:tcPr>
            <w:tcW w:w="2674" w:type="dxa"/>
          </w:tcPr>
          <w:p w14:paraId="0181D9B1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B2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B3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B4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B5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B6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BE" w14:textId="77777777" w:rsidTr="0064786C">
        <w:trPr>
          <w:trHeight w:val="272"/>
        </w:trPr>
        <w:tc>
          <w:tcPr>
            <w:tcW w:w="2674" w:type="dxa"/>
          </w:tcPr>
          <w:p w14:paraId="0181D9B8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B9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BA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BB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BC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BD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C5" w14:textId="77777777" w:rsidTr="0064786C">
        <w:trPr>
          <w:trHeight w:val="272"/>
        </w:trPr>
        <w:tc>
          <w:tcPr>
            <w:tcW w:w="2674" w:type="dxa"/>
          </w:tcPr>
          <w:p w14:paraId="0181D9BF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C0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C1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C2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C3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C4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CC" w14:textId="77777777" w:rsidTr="0064786C">
        <w:trPr>
          <w:trHeight w:val="272"/>
        </w:trPr>
        <w:tc>
          <w:tcPr>
            <w:tcW w:w="2674" w:type="dxa"/>
          </w:tcPr>
          <w:p w14:paraId="0181D9C6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C7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C8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C9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CA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CB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D3" w14:textId="77777777" w:rsidTr="0064786C">
        <w:trPr>
          <w:trHeight w:val="272"/>
        </w:trPr>
        <w:tc>
          <w:tcPr>
            <w:tcW w:w="2674" w:type="dxa"/>
          </w:tcPr>
          <w:p w14:paraId="0181D9CD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CE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CF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D0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D1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D2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DA" w14:textId="77777777" w:rsidTr="0064786C">
        <w:trPr>
          <w:trHeight w:val="272"/>
        </w:trPr>
        <w:tc>
          <w:tcPr>
            <w:tcW w:w="2674" w:type="dxa"/>
          </w:tcPr>
          <w:p w14:paraId="0181D9D4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D5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D6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D7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D8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D9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E1" w14:textId="77777777" w:rsidTr="0064786C">
        <w:trPr>
          <w:trHeight w:val="272"/>
        </w:trPr>
        <w:tc>
          <w:tcPr>
            <w:tcW w:w="2674" w:type="dxa"/>
          </w:tcPr>
          <w:p w14:paraId="0181D9DB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DC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DD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DE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DF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E0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E8" w14:textId="77777777" w:rsidTr="0064786C">
        <w:trPr>
          <w:trHeight w:val="272"/>
        </w:trPr>
        <w:tc>
          <w:tcPr>
            <w:tcW w:w="2674" w:type="dxa"/>
          </w:tcPr>
          <w:p w14:paraId="0181D9E2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E3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E4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E5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E6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E7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EF" w14:textId="77777777" w:rsidTr="0064786C">
        <w:trPr>
          <w:trHeight w:val="272"/>
        </w:trPr>
        <w:tc>
          <w:tcPr>
            <w:tcW w:w="2674" w:type="dxa"/>
          </w:tcPr>
          <w:p w14:paraId="0181D9E9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EA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EB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EC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ED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EE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F6" w14:textId="77777777" w:rsidTr="0064786C">
        <w:trPr>
          <w:trHeight w:val="272"/>
        </w:trPr>
        <w:tc>
          <w:tcPr>
            <w:tcW w:w="2674" w:type="dxa"/>
          </w:tcPr>
          <w:p w14:paraId="0181D9F0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F1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F2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F3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F4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F5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FD" w14:textId="77777777" w:rsidTr="0064786C">
        <w:trPr>
          <w:trHeight w:val="272"/>
        </w:trPr>
        <w:tc>
          <w:tcPr>
            <w:tcW w:w="2674" w:type="dxa"/>
          </w:tcPr>
          <w:p w14:paraId="0181D9F7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F8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F9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FA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FB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FC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A04" w14:textId="77777777" w:rsidTr="0064786C">
        <w:trPr>
          <w:trHeight w:val="272"/>
        </w:trPr>
        <w:tc>
          <w:tcPr>
            <w:tcW w:w="2674" w:type="dxa"/>
          </w:tcPr>
          <w:p w14:paraId="0181D9FE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FF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A00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A01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A02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A03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A0B" w14:textId="77777777" w:rsidTr="0064786C">
        <w:trPr>
          <w:trHeight w:val="272"/>
        </w:trPr>
        <w:tc>
          <w:tcPr>
            <w:tcW w:w="2674" w:type="dxa"/>
          </w:tcPr>
          <w:p w14:paraId="0181DA05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A06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A07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A08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A09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A0A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A12" w14:textId="77777777" w:rsidTr="0064786C">
        <w:trPr>
          <w:trHeight w:val="272"/>
        </w:trPr>
        <w:tc>
          <w:tcPr>
            <w:tcW w:w="2674" w:type="dxa"/>
          </w:tcPr>
          <w:p w14:paraId="0181DA0C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A0D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A0E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A0F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A10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A11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A19" w14:textId="77777777" w:rsidTr="0064786C">
        <w:trPr>
          <w:trHeight w:val="272"/>
        </w:trPr>
        <w:tc>
          <w:tcPr>
            <w:tcW w:w="2674" w:type="dxa"/>
          </w:tcPr>
          <w:p w14:paraId="0181DA13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A14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A15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A16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A17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A18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A20" w14:textId="77777777" w:rsidTr="0064786C">
        <w:trPr>
          <w:trHeight w:val="272"/>
        </w:trPr>
        <w:tc>
          <w:tcPr>
            <w:tcW w:w="2674" w:type="dxa"/>
          </w:tcPr>
          <w:p w14:paraId="0181DA1A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A1B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A1C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A1D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A1E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A1F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A27" w14:textId="77777777" w:rsidTr="0064786C">
        <w:trPr>
          <w:trHeight w:val="272"/>
        </w:trPr>
        <w:tc>
          <w:tcPr>
            <w:tcW w:w="2674" w:type="dxa"/>
          </w:tcPr>
          <w:p w14:paraId="0181DA21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A22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A23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A24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A25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A26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A2E" w14:textId="77777777" w:rsidTr="0064786C">
        <w:trPr>
          <w:trHeight w:val="272"/>
        </w:trPr>
        <w:tc>
          <w:tcPr>
            <w:tcW w:w="2674" w:type="dxa"/>
          </w:tcPr>
          <w:p w14:paraId="0181DA28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A29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A2A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A2B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A2C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A2D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</w:tbl>
    <w:p w14:paraId="0181DA2F" w14:textId="77777777" w:rsidR="00BF6956" w:rsidRDefault="00BF6956"/>
    <w:p w14:paraId="0181DA30" w14:textId="77777777" w:rsidR="00BF6956" w:rsidRPr="0041021C" w:rsidRDefault="00BF6956">
      <w:pPr>
        <w:rPr>
          <w:rFonts w:asciiTheme="minorHAnsi" w:hAnsiTheme="minorHAnsi" w:cstheme="minorHAnsi"/>
        </w:rPr>
      </w:pPr>
    </w:p>
    <w:p w14:paraId="0181DA31" w14:textId="77777777" w:rsidR="00BF6956" w:rsidRDefault="00BF6956"/>
    <w:sectPr w:rsidR="00BF6956" w:rsidSect="00BF6956">
      <w:foot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81DA38" w14:textId="77777777" w:rsidR="00F90AA6" w:rsidRDefault="00F90AA6" w:rsidP="00BF6956">
      <w:r>
        <w:separator/>
      </w:r>
    </w:p>
  </w:endnote>
  <w:endnote w:type="continuationSeparator" w:id="0">
    <w:p w14:paraId="0181DA39" w14:textId="77777777" w:rsidR="00F90AA6" w:rsidRDefault="00F90AA6" w:rsidP="00BF6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16226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81DA3A" w14:textId="378CB225" w:rsidR="00BF6956" w:rsidRDefault="00BF6956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6A5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81DA3B" w14:textId="77777777" w:rsidR="00BF6956" w:rsidRDefault="00BF69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81DA36" w14:textId="77777777" w:rsidR="00F90AA6" w:rsidRDefault="00F90AA6" w:rsidP="00BF6956">
      <w:r>
        <w:separator/>
      </w:r>
    </w:p>
  </w:footnote>
  <w:footnote w:type="continuationSeparator" w:id="0">
    <w:p w14:paraId="0181DA37" w14:textId="77777777" w:rsidR="00F90AA6" w:rsidRDefault="00F90AA6" w:rsidP="00BF69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043"/>
    <w:rsid w:val="00011034"/>
    <w:rsid w:val="00113B19"/>
    <w:rsid w:val="001748E6"/>
    <w:rsid w:val="001E7ECA"/>
    <w:rsid w:val="001F6A58"/>
    <w:rsid w:val="002361E7"/>
    <w:rsid w:val="002A78F1"/>
    <w:rsid w:val="00373D46"/>
    <w:rsid w:val="003A4166"/>
    <w:rsid w:val="003F4F8E"/>
    <w:rsid w:val="0041021C"/>
    <w:rsid w:val="00446AD9"/>
    <w:rsid w:val="004E37A7"/>
    <w:rsid w:val="00540C66"/>
    <w:rsid w:val="005962B8"/>
    <w:rsid w:val="006450A7"/>
    <w:rsid w:val="0064786C"/>
    <w:rsid w:val="007E4043"/>
    <w:rsid w:val="00824DFF"/>
    <w:rsid w:val="00834D93"/>
    <w:rsid w:val="00904AD2"/>
    <w:rsid w:val="00A0314A"/>
    <w:rsid w:val="00A2263F"/>
    <w:rsid w:val="00B11153"/>
    <w:rsid w:val="00BF6956"/>
    <w:rsid w:val="00C215DB"/>
    <w:rsid w:val="00C537DD"/>
    <w:rsid w:val="00C850AD"/>
    <w:rsid w:val="00C9187D"/>
    <w:rsid w:val="00CB5004"/>
    <w:rsid w:val="00D51C55"/>
    <w:rsid w:val="00D813B5"/>
    <w:rsid w:val="00DE14DE"/>
    <w:rsid w:val="00E869DF"/>
    <w:rsid w:val="00EE30D8"/>
    <w:rsid w:val="00EF1948"/>
    <w:rsid w:val="00F37E2E"/>
    <w:rsid w:val="00F90AA6"/>
    <w:rsid w:val="00FC6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1D921"/>
  <w15:docId w15:val="{CCC47FD4-B4B6-4D1E-A2FF-060EBFD48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6956"/>
    <w:pPr>
      <w:spacing w:after="0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F695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69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6956"/>
    <w:rPr>
      <w:rFonts w:ascii="Tahoma" w:eastAsia="Times New Roman" w:hAnsi="Tahoma" w:cs="Tahoma"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BF6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F69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6956"/>
    <w:rPr>
      <w:rFonts w:ascii="Arial" w:eastAsia="Times New Roman" w:hAnsi="Arial" w:cs="Arial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F695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6956"/>
    <w:rPr>
      <w:rFonts w:ascii="Arial" w:eastAsia="Times New Roman" w:hAnsi="Arial" w:cs="Arial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446A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hampshire.police.uk" TargetMode="Externa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b\Documents\HAMPSHIRE%20AND%20IOW%20NEIGHBOURHOOD%20WATCH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19EB1E40D62C458D79D56BE11D31B3" ma:contentTypeVersion="8" ma:contentTypeDescription="Create a new document." ma:contentTypeScope="" ma:versionID="ce05775a6d3cc5c297065ca59089c47b">
  <xsd:schema xmlns:xsd="http://www.w3.org/2001/XMLSchema" xmlns:xs="http://www.w3.org/2001/XMLSchema" xmlns:p="http://schemas.microsoft.com/office/2006/metadata/properties" xmlns:ns3="91cd31c9-94b2-487f-a4b7-a80fa3993ab8" targetNamespace="http://schemas.microsoft.com/office/2006/metadata/properties" ma:root="true" ma:fieldsID="99d8377e06d883ee066092127e4f8143" ns3:_="">
    <xsd:import namespace="91cd31c9-94b2-487f-a4b7-a80fa3993ab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cd31c9-94b2-487f-a4b7-a80fa3993a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34F556-49AF-4F62-87ED-5366835D9B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cd31c9-94b2-487f-a4b7-a80fa3993a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E16A9C-2A65-416F-8502-68B6E3F9F0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91ECBD-12D2-4C37-AA0F-7C2CE91141F2}">
  <ds:schemaRefs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terms/"/>
    <ds:schemaRef ds:uri="91cd31c9-94b2-487f-a4b7-a80fa3993ab8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HAMPSHIRE AND IOW NEIGHBOURHOOD WATCH_template</Template>
  <TotalTime>0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Badnell</dc:creator>
  <cp:lastModifiedBy>John Badnell (48880)</cp:lastModifiedBy>
  <cp:revision>2</cp:revision>
  <dcterms:created xsi:type="dcterms:W3CDTF">2026-08-24T07:21:00Z</dcterms:created>
  <dcterms:modified xsi:type="dcterms:W3CDTF">2026-08-24T07:21:00Z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0x0101006519EB1E40D62C458D79D56BE11D31B3</vt:lpwstr>
  </property>
</Properties>
</file>