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30CFED4B" w:rsidR="00A2263F" w:rsidRDefault="00A2263F"/>
    <w:p w14:paraId="0181D922" w14:textId="532A4814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4A115678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5962B8">
        <w:rPr>
          <w:rFonts w:asciiTheme="minorHAnsi" w:hAnsiTheme="minorHAnsi" w:cs="Calibri"/>
          <w:color w:val="000000"/>
        </w:rPr>
        <w:t xml:space="preserve"> </w:t>
      </w:r>
      <w:r w:rsidR="00796F06">
        <w:rPr>
          <w:rFonts w:asciiTheme="minorHAnsi" w:hAnsiTheme="minorHAnsi" w:cs="Calibri"/>
          <w:color w:val="000000"/>
        </w:rPr>
        <w:t>HAVANT.</w:t>
      </w:r>
      <w:r w:rsidR="00CB5004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796F06">
        <w:rPr>
          <w:rFonts w:asciiTheme="minorHAnsi" w:hAnsiTheme="minorHAnsi" w:cs="Calibri"/>
          <w:color w:val="000000"/>
        </w:rPr>
        <w:t>06/07/2026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1CFC1443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3680A89F" w:rsidR="00D813B5" w:rsidRDefault="00796F06" w:rsidP="005962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433AD822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44260308024</w:t>
            </w:r>
          </w:p>
        </w:tc>
        <w:tc>
          <w:tcPr>
            <w:tcW w:w="2272" w:type="dxa"/>
          </w:tcPr>
          <w:p w14:paraId="035AC6F2" w14:textId="31F1EDFA" w:rsidR="00D813B5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270DE9C7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28/06/2026</w:t>
            </w:r>
          </w:p>
          <w:p w14:paraId="4C8EDD4C" w14:textId="7BBEC5BE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29/06/2026</w:t>
            </w:r>
          </w:p>
        </w:tc>
        <w:tc>
          <w:tcPr>
            <w:tcW w:w="816" w:type="dxa"/>
          </w:tcPr>
          <w:p w14:paraId="0FF80272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11.30</w:t>
            </w:r>
          </w:p>
          <w:p w14:paraId="1FCC8CF8" w14:textId="673A0293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13.26</w:t>
            </w:r>
          </w:p>
        </w:tc>
        <w:tc>
          <w:tcPr>
            <w:tcW w:w="5605" w:type="dxa"/>
          </w:tcPr>
          <w:p w14:paraId="31C5559D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FAIRFIELD ROAD. (H)</w:t>
            </w:r>
          </w:p>
          <w:p w14:paraId="0548D034" w14:textId="7D1174C2" w:rsidR="00D813B5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Motorcycle helmet stolen from bike.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43CC248C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367F11E1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44260309290</w:t>
            </w:r>
          </w:p>
        </w:tc>
        <w:tc>
          <w:tcPr>
            <w:tcW w:w="2272" w:type="dxa"/>
          </w:tcPr>
          <w:p w14:paraId="3C2C725B" w14:textId="1F6B460E" w:rsidR="00D813B5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5581C690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29/06/2026</w:t>
            </w:r>
          </w:p>
          <w:p w14:paraId="102BE660" w14:textId="12B114FF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30/06/2026</w:t>
            </w:r>
          </w:p>
        </w:tc>
        <w:tc>
          <w:tcPr>
            <w:tcW w:w="816" w:type="dxa"/>
          </w:tcPr>
          <w:p w14:paraId="6C6F7AEA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20.00</w:t>
            </w:r>
          </w:p>
          <w:p w14:paraId="7F31B821" w14:textId="6E6F0AB8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06.30</w:t>
            </w:r>
          </w:p>
        </w:tc>
        <w:tc>
          <w:tcPr>
            <w:tcW w:w="5605" w:type="dxa"/>
          </w:tcPr>
          <w:p w14:paraId="3172841A" w14:textId="59C207D2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HARTS FARM WAY.  (H)</w:t>
            </w:r>
          </w:p>
          <w:p w14:paraId="3171C03A" w14:textId="3DA17C7E" w:rsidR="00D813B5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window smashed.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38B6F0FF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0B7F5AC0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44260309379</w:t>
            </w:r>
          </w:p>
        </w:tc>
        <w:tc>
          <w:tcPr>
            <w:tcW w:w="2272" w:type="dxa"/>
          </w:tcPr>
          <w:p w14:paraId="60053072" w14:textId="271D024C" w:rsidR="00D813B5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42207356" w14:textId="7ADD91CD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30/06/2026</w:t>
            </w:r>
          </w:p>
        </w:tc>
        <w:tc>
          <w:tcPr>
            <w:tcW w:w="816" w:type="dxa"/>
          </w:tcPr>
          <w:p w14:paraId="256DCA66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04.05</w:t>
            </w:r>
          </w:p>
          <w:p w14:paraId="71F56FA0" w14:textId="7A5DC161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04.15</w:t>
            </w:r>
          </w:p>
        </w:tc>
        <w:tc>
          <w:tcPr>
            <w:tcW w:w="5605" w:type="dxa"/>
          </w:tcPr>
          <w:p w14:paraId="0B721B7D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ABRAMS WAY. (H)</w:t>
            </w:r>
          </w:p>
          <w:p w14:paraId="6FC82E9B" w14:textId="60AA3713" w:rsidR="00D813B5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entered and an item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008FA237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7732AC1E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44260309868</w:t>
            </w:r>
          </w:p>
        </w:tc>
        <w:tc>
          <w:tcPr>
            <w:tcW w:w="2272" w:type="dxa"/>
          </w:tcPr>
          <w:p w14:paraId="7303E7DF" w14:textId="1A31FD5E" w:rsidR="00D813B5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77E34FB1" w14:textId="628FAE30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30/06/2026</w:t>
            </w:r>
          </w:p>
        </w:tc>
        <w:tc>
          <w:tcPr>
            <w:tcW w:w="816" w:type="dxa"/>
          </w:tcPr>
          <w:p w14:paraId="680DC965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03.45</w:t>
            </w:r>
          </w:p>
          <w:p w14:paraId="667538E7" w14:textId="4883D8E9" w:rsidR="00D813B5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04.45</w:t>
            </w:r>
          </w:p>
        </w:tc>
        <w:tc>
          <w:tcPr>
            <w:tcW w:w="5605" w:type="dxa"/>
          </w:tcPr>
          <w:p w14:paraId="14458D5A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ABRAMS WAY. (H)</w:t>
            </w:r>
          </w:p>
          <w:p w14:paraId="3A14DCA5" w14:textId="47859E41" w:rsidR="00D813B5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broken into and money stolen.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673023BF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7E3B53F0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44260311300</w:t>
            </w:r>
          </w:p>
        </w:tc>
        <w:tc>
          <w:tcPr>
            <w:tcW w:w="2272" w:type="dxa"/>
          </w:tcPr>
          <w:p w14:paraId="1837D7FE" w14:textId="5380C47E" w:rsidR="00824DFF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Residential</w:t>
            </w:r>
          </w:p>
        </w:tc>
        <w:tc>
          <w:tcPr>
            <w:tcW w:w="1375" w:type="dxa"/>
          </w:tcPr>
          <w:p w14:paraId="3165D96E" w14:textId="02D102EE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29/06/2026</w:t>
            </w:r>
          </w:p>
        </w:tc>
        <w:tc>
          <w:tcPr>
            <w:tcW w:w="816" w:type="dxa"/>
          </w:tcPr>
          <w:p w14:paraId="36F8A575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00.30</w:t>
            </w:r>
          </w:p>
          <w:p w14:paraId="2B53269B" w14:textId="339CA316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07.00</w:t>
            </w:r>
          </w:p>
        </w:tc>
        <w:tc>
          <w:tcPr>
            <w:tcW w:w="5605" w:type="dxa"/>
          </w:tcPr>
          <w:p w14:paraId="7B4B2859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ROAD. (H)</w:t>
            </w:r>
          </w:p>
          <w:p w14:paraId="2FFCD363" w14:textId="4BB07635" w:rsidR="00824DFF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Sheds broken into and items stolen.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3EA38BCC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3FFA4075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44260311879</w:t>
            </w:r>
          </w:p>
        </w:tc>
        <w:tc>
          <w:tcPr>
            <w:tcW w:w="2272" w:type="dxa"/>
          </w:tcPr>
          <w:p w14:paraId="0AA6E44D" w14:textId="0D1FC99E" w:rsidR="00824DFF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Vehicle</w:t>
            </w:r>
          </w:p>
        </w:tc>
        <w:tc>
          <w:tcPr>
            <w:tcW w:w="1375" w:type="dxa"/>
          </w:tcPr>
          <w:p w14:paraId="45A2DDC4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30/06/2026</w:t>
            </w:r>
          </w:p>
          <w:p w14:paraId="3F9114E5" w14:textId="11AB3CD7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01/07/2026</w:t>
            </w:r>
          </w:p>
        </w:tc>
        <w:tc>
          <w:tcPr>
            <w:tcW w:w="816" w:type="dxa"/>
          </w:tcPr>
          <w:p w14:paraId="10C32F53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12.00</w:t>
            </w:r>
          </w:p>
          <w:p w14:paraId="3BDB7480" w14:textId="436ACC5E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5605" w:type="dxa"/>
          </w:tcPr>
          <w:p w14:paraId="32A51F32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FAIRFIELD ROAD. (H)</w:t>
            </w:r>
          </w:p>
          <w:p w14:paraId="6D112E23" w14:textId="2B02E335" w:rsidR="00824DFF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Moped stolen.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0286EFA7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602C4A14" w14:textId="07DD64A7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44260312775</w:t>
            </w:r>
          </w:p>
        </w:tc>
        <w:tc>
          <w:tcPr>
            <w:tcW w:w="2272" w:type="dxa"/>
          </w:tcPr>
          <w:p w14:paraId="1E22CD9D" w14:textId="0F364E2D" w:rsidR="00824DFF" w:rsidRDefault="00796F06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Pedal Cycle</w:t>
            </w:r>
          </w:p>
        </w:tc>
        <w:tc>
          <w:tcPr>
            <w:tcW w:w="1375" w:type="dxa"/>
          </w:tcPr>
          <w:p w14:paraId="3836CC8A" w14:textId="0FDF1D10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01/07/2026</w:t>
            </w:r>
          </w:p>
        </w:tc>
        <w:tc>
          <w:tcPr>
            <w:tcW w:w="816" w:type="dxa"/>
          </w:tcPr>
          <w:p w14:paraId="7F1B2934" w14:textId="77777777" w:rsidR="00796F06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17.45</w:t>
            </w:r>
          </w:p>
          <w:p w14:paraId="29518F12" w14:textId="6BD942A8" w:rsidR="00824DFF" w:rsidRDefault="00796F06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17.50</w:t>
            </w:r>
          </w:p>
        </w:tc>
        <w:tc>
          <w:tcPr>
            <w:tcW w:w="5605" w:type="dxa"/>
          </w:tcPr>
          <w:p w14:paraId="7CA9E8AD" w14:textId="77777777" w:rsidR="00796F06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NEW LANE. (H)</w:t>
            </w:r>
          </w:p>
          <w:p w14:paraId="38EA5D36" w14:textId="2E7096D7" w:rsidR="00824DFF" w:rsidRDefault="00796F06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Pushbike stolen.</w:t>
            </w: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796F06" w:rsidRDefault="00796F06" w:rsidP="00BF6956">
      <w:r>
        <w:separator/>
      </w:r>
    </w:p>
  </w:endnote>
  <w:endnote w:type="continuationSeparator" w:id="0">
    <w:p w14:paraId="0181DA39" w14:textId="77777777" w:rsidR="00796F06" w:rsidRDefault="00796F06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2409B3EE" w:rsidR="00796F06" w:rsidRDefault="00796F0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6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1DA3B" w14:textId="77777777" w:rsidR="00796F06" w:rsidRDefault="00796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796F06" w:rsidRDefault="00796F06" w:rsidP="00BF6956">
      <w:r>
        <w:separator/>
      </w:r>
    </w:p>
  </w:footnote>
  <w:footnote w:type="continuationSeparator" w:id="0">
    <w:p w14:paraId="0181DA37" w14:textId="77777777" w:rsidR="00796F06" w:rsidRDefault="00796F06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1F2648"/>
    <w:rsid w:val="002A78F1"/>
    <w:rsid w:val="00373D46"/>
    <w:rsid w:val="003A4166"/>
    <w:rsid w:val="003F4F8E"/>
    <w:rsid w:val="0041021C"/>
    <w:rsid w:val="00446AD9"/>
    <w:rsid w:val="004E37A7"/>
    <w:rsid w:val="00540C66"/>
    <w:rsid w:val="005962B8"/>
    <w:rsid w:val="006450A7"/>
    <w:rsid w:val="0064786C"/>
    <w:rsid w:val="00796F06"/>
    <w:rsid w:val="007E4043"/>
    <w:rsid w:val="00824DFF"/>
    <w:rsid w:val="00834D93"/>
    <w:rsid w:val="00904AD2"/>
    <w:rsid w:val="00A0314A"/>
    <w:rsid w:val="00A2263F"/>
    <w:rsid w:val="00B11153"/>
    <w:rsid w:val="00BF6956"/>
    <w:rsid w:val="00C215DB"/>
    <w:rsid w:val="00C537DD"/>
    <w:rsid w:val="00C850AD"/>
    <w:rsid w:val="00CB5004"/>
    <w:rsid w:val="00D813B5"/>
    <w:rsid w:val="00DE14DE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322EB-ECB7-4978-B446-C9DB7E488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D50BB1-1CB5-4F2F-A7E5-6011C3EC3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13B780-AEE5-47EE-90E5-C5034235EF2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1cd31c9-94b2-487f-a4b7-a80fa3993ab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Badnell</dc:creator>
  <cp:lastModifiedBy>John Badnell (48880)</cp:lastModifiedBy>
  <cp:revision>2</cp:revision>
  <dcterms:created xsi:type="dcterms:W3CDTF">2026-07-06T07:01:00Z</dcterms:created>
  <dcterms:modified xsi:type="dcterms:W3CDTF">2026-07-06T07:01:00Z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