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77777777" w:rsidR="00A2263F" w:rsidRDefault="00A2263F"/>
    <w:p w14:paraId="0181D922" w14:textId="77777777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246409E8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A841D8">
        <w:rPr>
          <w:rFonts w:asciiTheme="minorHAnsi" w:hAnsiTheme="minorHAnsi" w:cs="Calibri"/>
          <w:color w:val="000000"/>
        </w:rPr>
        <w:t xml:space="preserve"> HAVANT.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113B19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2A78F1">
        <w:rPr>
          <w:rFonts w:asciiTheme="minorHAnsi" w:hAnsiTheme="minorHAnsi" w:cs="Calibri"/>
          <w:color w:val="000000"/>
        </w:rPr>
        <w:t xml:space="preserve"> </w:t>
      </w:r>
      <w:r w:rsidR="00A841D8">
        <w:rPr>
          <w:rFonts w:asciiTheme="minorHAnsi" w:hAnsiTheme="minorHAnsi" w:cs="Calibri"/>
          <w:color w:val="000000"/>
        </w:rPr>
        <w:t>15/06/2026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1CFC1443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120D5536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66A34E53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44260270945</w:t>
            </w:r>
          </w:p>
        </w:tc>
        <w:tc>
          <w:tcPr>
            <w:tcW w:w="2272" w:type="dxa"/>
          </w:tcPr>
          <w:p w14:paraId="035AC6F2" w14:textId="4464A3B8" w:rsidR="00D813B5" w:rsidRDefault="00A841D8" w:rsidP="00A841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Residential</w:t>
            </w:r>
          </w:p>
        </w:tc>
        <w:tc>
          <w:tcPr>
            <w:tcW w:w="1375" w:type="dxa"/>
          </w:tcPr>
          <w:p w14:paraId="4C8EDD4C" w14:textId="5BA91A07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08/06/2026</w:t>
            </w:r>
          </w:p>
        </w:tc>
        <w:tc>
          <w:tcPr>
            <w:tcW w:w="816" w:type="dxa"/>
          </w:tcPr>
          <w:p w14:paraId="33B91048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10.10</w:t>
            </w:r>
          </w:p>
          <w:p w14:paraId="1FCC8CF8" w14:textId="36D0E44A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14.45</w:t>
            </w:r>
          </w:p>
        </w:tc>
        <w:tc>
          <w:tcPr>
            <w:tcW w:w="5605" w:type="dxa"/>
          </w:tcPr>
          <w:p w14:paraId="7A8E5DF8" w14:textId="29953258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ROAD.  (E)</w:t>
            </w:r>
          </w:p>
          <w:p w14:paraId="0548D034" w14:textId="3AF46F3A" w:rsidR="00D813B5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broken into and items stolen.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0BC554C7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144709A3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44260274338</w:t>
            </w:r>
          </w:p>
        </w:tc>
        <w:tc>
          <w:tcPr>
            <w:tcW w:w="2272" w:type="dxa"/>
          </w:tcPr>
          <w:p w14:paraId="3C2C725B" w14:textId="28822D3B" w:rsidR="00D813B5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102BE660" w14:textId="1EE6EEC2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09/06/2026</w:t>
            </w:r>
          </w:p>
        </w:tc>
        <w:tc>
          <w:tcPr>
            <w:tcW w:w="816" w:type="dxa"/>
          </w:tcPr>
          <w:p w14:paraId="40FCB8E1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01.00</w:t>
            </w:r>
          </w:p>
          <w:p w14:paraId="7F31B821" w14:textId="1ABA62C9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00.55</w:t>
            </w:r>
          </w:p>
        </w:tc>
        <w:tc>
          <w:tcPr>
            <w:tcW w:w="5605" w:type="dxa"/>
          </w:tcPr>
          <w:p w14:paraId="4282B2EC" w14:textId="77777777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PENNER ROAD. (H)</w:t>
            </w:r>
          </w:p>
          <w:p w14:paraId="3171C03A" w14:textId="5261E4A3" w:rsidR="00D813B5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Van number plate stolen.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0CC78F7A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73C43728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44260277669</w:t>
            </w:r>
          </w:p>
        </w:tc>
        <w:tc>
          <w:tcPr>
            <w:tcW w:w="2272" w:type="dxa"/>
          </w:tcPr>
          <w:p w14:paraId="60053072" w14:textId="61A1E935" w:rsidR="00D813B5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42207356" w14:textId="081ACEEE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12/06/2026</w:t>
            </w:r>
          </w:p>
        </w:tc>
        <w:tc>
          <w:tcPr>
            <w:tcW w:w="816" w:type="dxa"/>
          </w:tcPr>
          <w:p w14:paraId="0684A376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09.15</w:t>
            </w:r>
          </w:p>
          <w:p w14:paraId="71F56FA0" w14:textId="1464BF21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09.20</w:t>
            </w:r>
          </w:p>
        </w:tc>
        <w:tc>
          <w:tcPr>
            <w:tcW w:w="5605" w:type="dxa"/>
          </w:tcPr>
          <w:p w14:paraId="4F41A85F" w14:textId="77777777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SELBOURNE ROAD. (H)</w:t>
            </w:r>
          </w:p>
          <w:p w14:paraId="6FC82E9B" w14:textId="098BA90C" w:rsidR="00D813B5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Mobile phone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2B2262C0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799230B1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44260278113</w:t>
            </w:r>
          </w:p>
        </w:tc>
        <w:tc>
          <w:tcPr>
            <w:tcW w:w="2272" w:type="dxa"/>
          </w:tcPr>
          <w:p w14:paraId="7303E7DF" w14:textId="7FFDC5AE" w:rsidR="00D813B5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Residential</w:t>
            </w:r>
          </w:p>
        </w:tc>
        <w:tc>
          <w:tcPr>
            <w:tcW w:w="1375" w:type="dxa"/>
          </w:tcPr>
          <w:p w14:paraId="77E34FB1" w14:textId="00BFBB05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12/06/2026</w:t>
            </w:r>
          </w:p>
        </w:tc>
        <w:tc>
          <w:tcPr>
            <w:tcW w:w="816" w:type="dxa"/>
          </w:tcPr>
          <w:p w14:paraId="667538E7" w14:textId="4D33DAD0" w:rsidR="00D813B5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14.46</w:t>
            </w:r>
          </w:p>
        </w:tc>
        <w:tc>
          <w:tcPr>
            <w:tcW w:w="5605" w:type="dxa"/>
          </w:tcPr>
          <w:p w14:paraId="6F009B4A" w14:textId="77777777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WEST STREET. (H)</w:t>
            </w:r>
          </w:p>
          <w:p w14:paraId="3A14DCA5" w14:textId="4D879291" w:rsidR="00D813B5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Property broken into.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02D3B445" w:rsidR="00824DFF" w:rsidRDefault="00A841D8" w:rsidP="00A841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306B8E43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44260278312</w:t>
            </w:r>
          </w:p>
        </w:tc>
        <w:tc>
          <w:tcPr>
            <w:tcW w:w="2272" w:type="dxa"/>
          </w:tcPr>
          <w:p w14:paraId="1837D7FE" w14:textId="317B08DA" w:rsidR="00824DFF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Pedal Cycle</w:t>
            </w:r>
          </w:p>
        </w:tc>
        <w:tc>
          <w:tcPr>
            <w:tcW w:w="1375" w:type="dxa"/>
          </w:tcPr>
          <w:p w14:paraId="3165D96E" w14:textId="328ABEB9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12/06/2026</w:t>
            </w:r>
          </w:p>
        </w:tc>
        <w:tc>
          <w:tcPr>
            <w:tcW w:w="816" w:type="dxa"/>
          </w:tcPr>
          <w:p w14:paraId="002B4585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15.23</w:t>
            </w:r>
          </w:p>
          <w:p w14:paraId="2B53269B" w14:textId="0CCA97C0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15.24</w:t>
            </w:r>
          </w:p>
        </w:tc>
        <w:tc>
          <w:tcPr>
            <w:tcW w:w="5605" w:type="dxa"/>
          </w:tcPr>
          <w:p w14:paraId="23498748" w14:textId="77777777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MARKET PARADE. (H)</w:t>
            </w:r>
          </w:p>
          <w:p w14:paraId="2FFCD363" w14:textId="05931839" w:rsidR="00824DFF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Pushbike stolen.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233E2B19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30AA17A6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44260278583</w:t>
            </w:r>
          </w:p>
        </w:tc>
        <w:tc>
          <w:tcPr>
            <w:tcW w:w="2272" w:type="dxa"/>
          </w:tcPr>
          <w:p w14:paraId="0AA6E44D" w14:textId="3B09603D" w:rsidR="00824DFF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3F9114E5" w14:textId="4253FBE3" w:rsidR="00824DFF" w:rsidRDefault="00A841D8" w:rsidP="00A841D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12/06/2026</w:t>
            </w:r>
          </w:p>
        </w:tc>
        <w:tc>
          <w:tcPr>
            <w:tcW w:w="816" w:type="dxa"/>
          </w:tcPr>
          <w:p w14:paraId="3BDB7480" w14:textId="01D74A05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18.43</w:t>
            </w:r>
          </w:p>
        </w:tc>
        <w:tc>
          <w:tcPr>
            <w:tcW w:w="5605" w:type="dxa"/>
          </w:tcPr>
          <w:p w14:paraId="01FA1651" w14:textId="7A65ADA9" w:rsidR="00A841D8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PALMERS ROAD. (E)</w:t>
            </w:r>
          </w:p>
          <w:p w14:paraId="6D112E23" w14:textId="52359E19" w:rsidR="00824DFF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Cooker stolen from property.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47D94D5D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602C4A14" w14:textId="559C9FE4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44260279984</w:t>
            </w:r>
          </w:p>
        </w:tc>
        <w:tc>
          <w:tcPr>
            <w:tcW w:w="2272" w:type="dxa"/>
          </w:tcPr>
          <w:p w14:paraId="1E22CD9D" w14:textId="22EAC141" w:rsidR="00824DFF" w:rsidRDefault="00A841D8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4EA5A645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12/06/2026</w:t>
            </w:r>
          </w:p>
          <w:p w14:paraId="3836CC8A" w14:textId="4264E19E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13/06/2026</w:t>
            </w:r>
          </w:p>
        </w:tc>
        <w:tc>
          <w:tcPr>
            <w:tcW w:w="816" w:type="dxa"/>
          </w:tcPr>
          <w:p w14:paraId="6FCD0615" w14:textId="77777777" w:rsidR="00A841D8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17.30</w:t>
            </w:r>
          </w:p>
          <w:p w14:paraId="29518F12" w14:textId="00372B22" w:rsidR="00824DFF" w:rsidRDefault="00A841D8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11.00</w:t>
            </w:r>
          </w:p>
        </w:tc>
        <w:tc>
          <w:tcPr>
            <w:tcW w:w="5605" w:type="dxa"/>
          </w:tcPr>
          <w:p w14:paraId="40ABAF3D" w14:textId="77777777" w:rsidR="00797F15" w:rsidRDefault="00A841D8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SOUTHMOOR LANE</w:t>
            </w:r>
            <w:r w:rsidR="00797F15">
              <w:rPr>
                <w:rFonts w:asciiTheme="minorHAnsi" w:hAnsiTheme="minorHAnsi" w:cstheme="minorHAnsi"/>
              </w:rPr>
              <w:t>. (H)</w:t>
            </w:r>
          </w:p>
          <w:p w14:paraId="38EA5D36" w14:textId="0229E61B" w:rsidR="00824DFF" w:rsidRDefault="00797F15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Items stolen from car.</w:t>
            </w: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13C76142" w:rsidR="00824DFF" w:rsidRDefault="00797F15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8F9CE08" w14:textId="7B85BD7B" w:rsidR="00824DFF" w:rsidRDefault="00797F15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44260280026</w:t>
            </w:r>
          </w:p>
        </w:tc>
        <w:tc>
          <w:tcPr>
            <w:tcW w:w="2272" w:type="dxa"/>
          </w:tcPr>
          <w:p w14:paraId="6261E91D" w14:textId="349245F3" w:rsidR="00824DFF" w:rsidRDefault="00797F15" w:rsidP="00797F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6138E010" w14:textId="23003378" w:rsidR="00824DFF" w:rsidRDefault="00797F15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13/06/2026</w:t>
            </w:r>
          </w:p>
        </w:tc>
        <w:tc>
          <w:tcPr>
            <w:tcW w:w="816" w:type="dxa"/>
          </w:tcPr>
          <w:p w14:paraId="471ED0F8" w14:textId="77777777" w:rsidR="00797F15" w:rsidRDefault="00797F15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17.31</w:t>
            </w:r>
          </w:p>
          <w:p w14:paraId="5DF8C08B" w14:textId="37E4F618" w:rsidR="00824DFF" w:rsidRDefault="00797F15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17.50</w:t>
            </w:r>
          </w:p>
        </w:tc>
        <w:tc>
          <w:tcPr>
            <w:tcW w:w="5605" w:type="dxa"/>
          </w:tcPr>
          <w:p w14:paraId="422C6769" w14:textId="1C9E74DB" w:rsidR="00797F15" w:rsidRDefault="00797F15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PARK.  (H)</w:t>
            </w:r>
          </w:p>
          <w:p w14:paraId="2AFF8291" w14:textId="646DD746" w:rsidR="00824DFF" w:rsidRDefault="00797F15" w:rsidP="00797F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sunroof damaged.</w:t>
            </w: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A841D8" w:rsidRDefault="00A841D8" w:rsidP="00BF6956">
      <w:r>
        <w:separator/>
      </w:r>
    </w:p>
  </w:endnote>
  <w:endnote w:type="continuationSeparator" w:id="0">
    <w:p w14:paraId="0181DA39" w14:textId="77777777" w:rsidR="00A841D8" w:rsidRDefault="00A841D8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335E2149" w:rsidR="00A841D8" w:rsidRDefault="00A841D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F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1DA3B" w14:textId="77777777" w:rsidR="00A841D8" w:rsidRDefault="00A84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A841D8" w:rsidRDefault="00A841D8" w:rsidP="00BF6956">
      <w:r>
        <w:separator/>
      </w:r>
    </w:p>
  </w:footnote>
  <w:footnote w:type="continuationSeparator" w:id="0">
    <w:p w14:paraId="0181DA37" w14:textId="77777777" w:rsidR="00A841D8" w:rsidRDefault="00A841D8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2A78F1"/>
    <w:rsid w:val="003A4166"/>
    <w:rsid w:val="003F4F8E"/>
    <w:rsid w:val="0041021C"/>
    <w:rsid w:val="00446AD9"/>
    <w:rsid w:val="004E37A7"/>
    <w:rsid w:val="00540C66"/>
    <w:rsid w:val="006450A7"/>
    <w:rsid w:val="0064786C"/>
    <w:rsid w:val="00797F15"/>
    <w:rsid w:val="007E4043"/>
    <w:rsid w:val="00824DFF"/>
    <w:rsid w:val="00834D93"/>
    <w:rsid w:val="00904AD2"/>
    <w:rsid w:val="00A2263F"/>
    <w:rsid w:val="00A841D8"/>
    <w:rsid w:val="00B11153"/>
    <w:rsid w:val="00BF6956"/>
    <w:rsid w:val="00C215DB"/>
    <w:rsid w:val="00C850AD"/>
    <w:rsid w:val="00D813B5"/>
    <w:rsid w:val="00DE14DE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290BA-7CED-454D-B833-6D06A8405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471BD-B5B7-40B9-B659-6AEAB2679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56F63-27C4-4D96-BA2C-250A98DE2E30}">
  <ds:schemaRefs>
    <ds:schemaRef ds:uri="http://purl.org/dc/dcmitype/"/>
    <ds:schemaRef ds:uri="http://schemas.openxmlformats.org/package/2006/metadata/core-properties"/>
    <ds:schemaRef ds:uri="91cd31c9-94b2-487f-a4b7-a80fa3993ab8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Badnell</dc:creator>
  <cp:lastModifiedBy>John Badnell (48880)</cp:lastModifiedBy>
  <cp:revision>2</cp:revision>
  <dcterms:created xsi:type="dcterms:W3CDTF">2026-06-15T07:23:00Z</dcterms:created>
  <dcterms:modified xsi:type="dcterms:W3CDTF">2026-06-15T07:23:00Z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