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6EF3DAA3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E31D30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E31D30">
        <w:rPr>
          <w:rFonts w:asciiTheme="minorHAnsi" w:hAnsiTheme="minorHAnsi" w:cs="Calibri"/>
          <w:color w:val="000000"/>
        </w:rPr>
        <w:t>25/05/2026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78A7C2D2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4ED9F0C9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44260235552</w:t>
            </w:r>
          </w:p>
        </w:tc>
        <w:tc>
          <w:tcPr>
            <w:tcW w:w="2272" w:type="dxa"/>
          </w:tcPr>
          <w:p w14:paraId="035AC6F2" w14:textId="46DD80CD" w:rsidR="00D813B5" w:rsidRDefault="00E31D3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C8EDD4C" w14:textId="3FB62417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19/05/2026</w:t>
            </w:r>
          </w:p>
        </w:tc>
        <w:tc>
          <w:tcPr>
            <w:tcW w:w="816" w:type="dxa"/>
          </w:tcPr>
          <w:p w14:paraId="0232B2BF" w14:textId="77777777" w:rsidR="00E31D30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16.48</w:t>
            </w:r>
          </w:p>
          <w:p w14:paraId="1FCC8CF8" w14:textId="23F88CA7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17.03</w:t>
            </w:r>
          </w:p>
        </w:tc>
        <w:tc>
          <w:tcPr>
            <w:tcW w:w="5605" w:type="dxa"/>
          </w:tcPr>
          <w:p w14:paraId="51FE0C13" w14:textId="77777777" w:rsidR="00E31D30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ANTHONY WAY. (E)</w:t>
            </w:r>
          </w:p>
          <w:p w14:paraId="0548D034" w14:textId="36AC3D45" w:rsidR="00D813B5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Parcel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028079F1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49BB0BC6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44260242351</w:t>
            </w:r>
          </w:p>
        </w:tc>
        <w:tc>
          <w:tcPr>
            <w:tcW w:w="2272" w:type="dxa"/>
          </w:tcPr>
          <w:p w14:paraId="3C2C725B" w14:textId="4B125950" w:rsidR="00D813B5" w:rsidRDefault="00E31D3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102BE660" w14:textId="75298D8F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23/05/2026</w:t>
            </w:r>
          </w:p>
        </w:tc>
        <w:tc>
          <w:tcPr>
            <w:tcW w:w="816" w:type="dxa"/>
          </w:tcPr>
          <w:p w14:paraId="6AF01CF0" w14:textId="77777777" w:rsidR="00E31D30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04.29</w:t>
            </w:r>
          </w:p>
          <w:p w14:paraId="7F31B821" w14:textId="2FF59536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04.40</w:t>
            </w:r>
          </w:p>
        </w:tc>
        <w:tc>
          <w:tcPr>
            <w:tcW w:w="5605" w:type="dxa"/>
          </w:tcPr>
          <w:p w14:paraId="69BA0A10" w14:textId="77777777" w:rsidR="00E31D30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ROAD. (E)</w:t>
            </w:r>
          </w:p>
          <w:p w14:paraId="3171C03A" w14:textId="74DF98A7" w:rsidR="00D813B5" w:rsidRDefault="00E31D30" w:rsidP="00E31D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entered and items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742F0647" w:rsidR="00D813B5" w:rsidRDefault="00E31D30" w:rsidP="00E31D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3607ACC3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44260242610</w:t>
            </w:r>
          </w:p>
        </w:tc>
        <w:tc>
          <w:tcPr>
            <w:tcW w:w="2272" w:type="dxa"/>
          </w:tcPr>
          <w:p w14:paraId="60053072" w14:textId="58686D10" w:rsidR="00D813B5" w:rsidRDefault="00E31D3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2207356" w14:textId="35195845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22/05/2026</w:t>
            </w:r>
          </w:p>
        </w:tc>
        <w:tc>
          <w:tcPr>
            <w:tcW w:w="816" w:type="dxa"/>
          </w:tcPr>
          <w:p w14:paraId="43F5BDBF" w14:textId="77777777" w:rsidR="00E31D30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10.00</w:t>
            </w:r>
          </w:p>
          <w:p w14:paraId="71F56FA0" w14:textId="4B7ADA2A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22.00</w:t>
            </w:r>
          </w:p>
        </w:tc>
        <w:tc>
          <w:tcPr>
            <w:tcW w:w="5605" w:type="dxa"/>
          </w:tcPr>
          <w:p w14:paraId="27B2D8A1" w14:textId="46213923" w:rsidR="00E31D30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 BROOK VIEW.  (E)</w:t>
            </w:r>
          </w:p>
          <w:p w14:paraId="6FC82E9B" w14:textId="68C6CC31" w:rsidR="00D813B5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window smashed.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0181AB8B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14832A0F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44260244754</w:t>
            </w:r>
          </w:p>
        </w:tc>
        <w:tc>
          <w:tcPr>
            <w:tcW w:w="2272" w:type="dxa"/>
          </w:tcPr>
          <w:p w14:paraId="7303E7DF" w14:textId="3F981F22" w:rsidR="00D813B5" w:rsidRDefault="00E31D3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447DE9D2" w:rsidR="00D813B5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24/05/2026</w:t>
            </w:r>
          </w:p>
        </w:tc>
        <w:tc>
          <w:tcPr>
            <w:tcW w:w="816" w:type="dxa"/>
          </w:tcPr>
          <w:p w14:paraId="4AF734FC" w14:textId="77777777" w:rsidR="00E31D30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20.40</w:t>
            </w:r>
          </w:p>
          <w:p w14:paraId="667538E7" w14:textId="149D19F2" w:rsidR="00D813B5" w:rsidRDefault="00E31D30" w:rsidP="00E31D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24.42</w:t>
            </w:r>
          </w:p>
        </w:tc>
        <w:tc>
          <w:tcPr>
            <w:tcW w:w="5605" w:type="dxa"/>
          </w:tcPr>
          <w:p w14:paraId="769B1640" w14:textId="6A887259" w:rsidR="00E31D30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NEW LANE.  (H)</w:t>
            </w:r>
          </w:p>
          <w:p w14:paraId="3A14DCA5" w14:textId="220CC34A" w:rsidR="00D813B5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windscreen damaged.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0E5E8838" w:rsidR="00824DFF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19C76658" w:rsidR="00824DFF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44260244779</w:t>
            </w:r>
          </w:p>
        </w:tc>
        <w:tc>
          <w:tcPr>
            <w:tcW w:w="2272" w:type="dxa"/>
          </w:tcPr>
          <w:p w14:paraId="1837D7FE" w14:textId="74E1ADF9" w:rsidR="00824DFF" w:rsidRDefault="00E31D30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Pedal Cycle</w:t>
            </w:r>
          </w:p>
        </w:tc>
        <w:tc>
          <w:tcPr>
            <w:tcW w:w="1375" w:type="dxa"/>
          </w:tcPr>
          <w:p w14:paraId="3165D96E" w14:textId="3156CDC6" w:rsidR="00824DFF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24/05/2026</w:t>
            </w:r>
          </w:p>
        </w:tc>
        <w:tc>
          <w:tcPr>
            <w:tcW w:w="816" w:type="dxa"/>
          </w:tcPr>
          <w:p w14:paraId="2B53269B" w14:textId="40DEA0CE" w:rsidR="00824DFF" w:rsidRDefault="00E31D30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21.07</w:t>
            </w:r>
          </w:p>
        </w:tc>
        <w:tc>
          <w:tcPr>
            <w:tcW w:w="5605" w:type="dxa"/>
          </w:tcPr>
          <w:p w14:paraId="21570BF1" w14:textId="77777777" w:rsidR="00E31D30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SELBOURNE ROAD. (H)</w:t>
            </w:r>
          </w:p>
          <w:p w14:paraId="2FFCD363" w14:textId="56787B5A" w:rsidR="00824DFF" w:rsidRDefault="00E31D30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Pushbike stolen.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2525F0EE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1D3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813B5"/>
    <w:rsid w:val="00DE14DE"/>
    <w:rsid w:val="00E31D30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CCA7D78-A9A9-4193-95C4-F26FDB25B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4D89F3-D87D-4E62-9C66-BBA740DE8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4C0DA1-EBF4-4E34-A51C-9CD8C287BA8B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2026-05-25T07:25:00Z</dcterms:created>
  <dcterms:modified xsi:type="dcterms:W3CDTF">2026-05-25T07:25:00Z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