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7F346A43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BA534F">
        <w:rPr>
          <w:rFonts w:asciiTheme="minorHAnsi" w:hAnsiTheme="minorHAnsi" w:cs="Calibri"/>
          <w:color w:val="000000"/>
        </w:rPr>
        <w:t>HAVANT.</w:t>
      </w:r>
      <w:r w:rsidR="00113B19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C850AD">
        <w:rPr>
          <w:rFonts w:asciiTheme="minorHAnsi" w:hAnsiTheme="minorHAnsi" w:cs="Calibri"/>
          <w:color w:val="000000"/>
        </w:rPr>
        <w:t>Date.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BA534F">
        <w:rPr>
          <w:rFonts w:asciiTheme="minorHAnsi" w:hAnsiTheme="minorHAnsi" w:cs="Calibri"/>
          <w:color w:val="000000"/>
        </w:rPr>
        <w:t>30/03/2026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D813B5" w:rsidRPr="0041021C" w14:paraId="556800A7" w14:textId="77777777" w:rsidTr="00D813B5">
        <w:trPr>
          <w:trHeight w:val="286"/>
        </w:trPr>
        <w:tc>
          <w:tcPr>
            <w:tcW w:w="3256" w:type="dxa"/>
          </w:tcPr>
          <w:p w14:paraId="58FA16BE" w14:textId="502D30BB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D474CD2" w14:textId="41983A62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44260137801</w:t>
            </w:r>
          </w:p>
        </w:tc>
        <w:tc>
          <w:tcPr>
            <w:tcW w:w="2272" w:type="dxa"/>
          </w:tcPr>
          <w:p w14:paraId="035AC6F2" w14:textId="691D3EF5" w:rsidR="00D813B5" w:rsidRDefault="00BA534F" w:rsidP="00BA534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4C8EDD4C" w14:textId="3628F318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23/03/2026</w:t>
            </w:r>
          </w:p>
        </w:tc>
        <w:tc>
          <w:tcPr>
            <w:tcW w:w="816" w:type="dxa"/>
          </w:tcPr>
          <w:p w14:paraId="6BD73214" w14:textId="77777777" w:rsidR="00BA534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10.30</w:t>
            </w:r>
          </w:p>
          <w:p w14:paraId="1FCC8CF8" w14:textId="209ACD40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11.00</w:t>
            </w:r>
          </w:p>
        </w:tc>
        <w:tc>
          <w:tcPr>
            <w:tcW w:w="5605" w:type="dxa"/>
          </w:tcPr>
          <w:p w14:paraId="1D58E897" w14:textId="77777777" w:rsidR="00BA534F" w:rsidRDefault="00BA534F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WEST STREET. (H)</w:t>
            </w:r>
          </w:p>
          <w:p w14:paraId="0548D034" w14:textId="200B38B6" w:rsidR="00D813B5" w:rsidRDefault="00BA534F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Bank card stolen.</w:t>
            </w:r>
          </w:p>
        </w:tc>
      </w:tr>
      <w:tr w:rsidR="00D813B5" w:rsidRPr="0041021C" w14:paraId="73E83CD2" w14:textId="77777777" w:rsidTr="00D813B5">
        <w:trPr>
          <w:trHeight w:val="263"/>
        </w:trPr>
        <w:tc>
          <w:tcPr>
            <w:tcW w:w="3256" w:type="dxa"/>
          </w:tcPr>
          <w:p w14:paraId="0A4CE578" w14:textId="13727EA8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430BF114" w14:textId="08CB7B81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44260139938</w:t>
            </w:r>
          </w:p>
        </w:tc>
        <w:tc>
          <w:tcPr>
            <w:tcW w:w="2272" w:type="dxa"/>
          </w:tcPr>
          <w:p w14:paraId="3C2C725B" w14:textId="321CF593" w:rsidR="00D813B5" w:rsidRDefault="00BA534F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102BE660" w14:textId="77E9529E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24/03/2026</w:t>
            </w:r>
          </w:p>
        </w:tc>
        <w:tc>
          <w:tcPr>
            <w:tcW w:w="816" w:type="dxa"/>
          </w:tcPr>
          <w:p w14:paraId="251CE42E" w14:textId="77777777" w:rsidR="00BA534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16.00</w:t>
            </w:r>
          </w:p>
          <w:p w14:paraId="7F31B821" w14:textId="5AFC88E7" w:rsidR="00D813B5" w:rsidRDefault="00D813B5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37293BB4" w14:textId="77777777" w:rsidR="00BA534F" w:rsidRDefault="00BA534F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SOUTH STREET. (E)</w:t>
            </w:r>
          </w:p>
          <w:p w14:paraId="3171C03A" w14:textId="4D0FA90C" w:rsidR="00D813B5" w:rsidRDefault="00BA534F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Public convenience damaged.</w:t>
            </w:r>
          </w:p>
        </w:tc>
      </w:tr>
      <w:tr w:rsidR="00D813B5" w:rsidRPr="0041021C" w14:paraId="6DB0D649" w14:textId="77777777" w:rsidTr="00D813B5">
        <w:trPr>
          <w:trHeight w:val="238"/>
        </w:trPr>
        <w:tc>
          <w:tcPr>
            <w:tcW w:w="3256" w:type="dxa"/>
          </w:tcPr>
          <w:p w14:paraId="0F1AA661" w14:textId="7DB874C9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C6D8147" w14:textId="076E33EC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44260141026</w:t>
            </w:r>
          </w:p>
        </w:tc>
        <w:tc>
          <w:tcPr>
            <w:tcW w:w="2272" w:type="dxa"/>
          </w:tcPr>
          <w:p w14:paraId="60053072" w14:textId="677C21E2" w:rsidR="00D813B5" w:rsidRDefault="00BA534F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767CDB01" w14:textId="77777777" w:rsidR="00BA534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23/03/206</w:t>
            </w:r>
          </w:p>
          <w:p w14:paraId="42207356" w14:textId="077734F9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25/03/2026</w:t>
            </w:r>
          </w:p>
        </w:tc>
        <w:tc>
          <w:tcPr>
            <w:tcW w:w="816" w:type="dxa"/>
          </w:tcPr>
          <w:p w14:paraId="49A48032" w14:textId="77777777" w:rsidR="00BA534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15.00</w:t>
            </w:r>
          </w:p>
          <w:p w14:paraId="71F56FA0" w14:textId="38E377F3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09.30</w:t>
            </w:r>
          </w:p>
        </w:tc>
        <w:tc>
          <w:tcPr>
            <w:tcW w:w="5605" w:type="dxa"/>
          </w:tcPr>
          <w:p w14:paraId="4F6CBDD3" w14:textId="77777777" w:rsidR="00BA534F" w:rsidRDefault="00BA534F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CHURCH LANE. (H)</w:t>
            </w:r>
          </w:p>
          <w:p w14:paraId="6FC82E9B" w14:textId="21C67DCC" w:rsidR="00D813B5" w:rsidRDefault="00BA534F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Items stolen from an excavator.</w:t>
            </w:r>
          </w:p>
        </w:tc>
      </w:tr>
      <w:tr w:rsidR="00D813B5" w:rsidRPr="0041021C" w14:paraId="4D6180E7" w14:textId="77777777" w:rsidTr="00D813B5">
        <w:trPr>
          <w:trHeight w:val="238"/>
        </w:trPr>
        <w:tc>
          <w:tcPr>
            <w:tcW w:w="3256" w:type="dxa"/>
          </w:tcPr>
          <w:p w14:paraId="2BB79668" w14:textId="18B80BBF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D11E827" w14:textId="2E3351AF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44260142900</w:t>
            </w:r>
          </w:p>
        </w:tc>
        <w:tc>
          <w:tcPr>
            <w:tcW w:w="2272" w:type="dxa"/>
          </w:tcPr>
          <w:p w14:paraId="7303E7DF" w14:textId="595F18D2" w:rsidR="00D813B5" w:rsidRDefault="00BA534F" w:rsidP="00BA534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77E34FB1" w14:textId="56E191E1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22/03/2026</w:t>
            </w:r>
          </w:p>
        </w:tc>
        <w:tc>
          <w:tcPr>
            <w:tcW w:w="816" w:type="dxa"/>
          </w:tcPr>
          <w:p w14:paraId="5079069F" w14:textId="77777777" w:rsidR="00BA534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15.00</w:t>
            </w:r>
          </w:p>
          <w:p w14:paraId="667538E7" w14:textId="11B71B32" w:rsidR="00D813B5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18.00</w:t>
            </w:r>
          </w:p>
        </w:tc>
        <w:tc>
          <w:tcPr>
            <w:tcW w:w="5605" w:type="dxa"/>
          </w:tcPr>
          <w:p w14:paraId="51B4AAD4" w14:textId="77777777" w:rsidR="00BA534F" w:rsidRDefault="00BA534F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MARKET PARADE. (H)</w:t>
            </w:r>
          </w:p>
          <w:p w14:paraId="3A14DCA5" w14:textId="24A39324" w:rsidR="00D813B5" w:rsidRDefault="00BA534F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Gents toilets damaged.</w:t>
            </w:r>
          </w:p>
        </w:tc>
      </w:tr>
      <w:tr w:rsidR="00824DFF" w:rsidRPr="0041021C" w14:paraId="114656F5" w14:textId="77777777" w:rsidTr="00D813B5">
        <w:trPr>
          <w:trHeight w:val="238"/>
        </w:trPr>
        <w:tc>
          <w:tcPr>
            <w:tcW w:w="3256" w:type="dxa"/>
          </w:tcPr>
          <w:p w14:paraId="16C9A781" w14:textId="71094FFF" w:rsidR="00824DF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512BCBD7" w14:textId="45CF50DE" w:rsidR="00824DF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44260143199</w:t>
            </w:r>
          </w:p>
        </w:tc>
        <w:tc>
          <w:tcPr>
            <w:tcW w:w="2272" w:type="dxa"/>
          </w:tcPr>
          <w:p w14:paraId="1837D7FE" w14:textId="35FD153C" w:rsidR="00824DFF" w:rsidRDefault="00BA534F" w:rsidP="00BA534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Business</w:t>
            </w:r>
          </w:p>
        </w:tc>
        <w:tc>
          <w:tcPr>
            <w:tcW w:w="1375" w:type="dxa"/>
          </w:tcPr>
          <w:p w14:paraId="3165D96E" w14:textId="2054495D" w:rsidR="00824DF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26/03/2026</w:t>
            </w:r>
          </w:p>
        </w:tc>
        <w:tc>
          <w:tcPr>
            <w:tcW w:w="816" w:type="dxa"/>
          </w:tcPr>
          <w:p w14:paraId="5A237CB6" w14:textId="77777777" w:rsidR="00BA534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13.41</w:t>
            </w:r>
          </w:p>
          <w:p w14:paraId="2B53269B" w14:textId="30202249" w:rsidR="00824DF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13.50</w:t>
            </w:r>
          </w:p>
        </w:tc>
        <w:tc>
          <w:tcPr>
            <w:tcW w:w="5605" w:type="dxa"/>
          </w:tcPr>
          <w:p w14:paraId="5D0ABFDB" w14:textId="77777777" w:rsidR="00BA534F" w:rsidRDefault="00BA534F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PARK PARADE. (H)</w:t>
            </w:r>
          </w:p>
          <w:p w14:paraId="2FFCD363" w14:textId="3340B2FF" w:rsidR="00824DFF" w:rsidRDefault="00BA534F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entered, nothing stolen.</w:t>
            </w:r>
          </w:p>
        </w:tc>
      </w:tr>
      <w:tr w:rsidR="00824DFF" w:rsidRPr="0041021C" w14:paraId="4723D42C" w14:textId="77777777" w:rsidTr="00D813B5">
        <w:trPr>
          <w:trHeight w:val="238"/>
        </w:trPr>
        <w:tc>
          <w:tcPr>
            <w:tcW w:w="3256" w:type="dxa"/>
          </w:tcPr>
          <w:p w14:paraId="5B24F3E1" w14:textId="31216C9C" w:rsidR="00824DF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3ACE3AB" w14:textId="1D1E969A" w:rsidR="00824DF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44260145202</w:t>
            </w:r>
          </w:p>
        </w:tc>
        <w:tc>
          <w:tcPr>
            <w:tcW w:w="2272" w:type="dxa"/>
          </w:tcPr>
          <w:p w14:paraId="0AA6E44D" w14:textId="4EE76EA4" w:rsidR="00824DFF" w:rsidRDefault="00BA534F" w:rsidP="00BA534F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3DEC8BD2" w14:textId="77777777" w:rsidR="00BA534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25/03/2026</w:t>
            </w:r>
          </w:p>
          <w:p w14:paraId="3F9114E5" w14:textId="1F2D7545" w:rsidR="00824DF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27/03/2026</w:t>
            </w:r>
          </w:p>
        </w:tc>
        <w:tc>
          <w:tcPr>
            <w:tcW w:w="816" w:type="dxa"/>
          </w:tcPr>
          <w:p w14:paraId="6E154416" w14:textId="77777777" w:rsidR="00BA534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06.00</w:t>
            </w:r>
          </w:p>
          <w:p w14:paraId="3BDB7480" w14:textId="2F9CB842" w:rsidR="00824DFF" w:rsidRDefault="00BA534F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06.45</w:t>
            </w:r>
          </w:p>
        </w:tc>
        <w:tc>
          <w:tcPr>
            <w:tcW w:w="5605" w:type="dxa"/>
          </w:tcPr>
          <w:p w14:paraId="026C0228" w14:textId="77777777" w:rsidR="00BA534F" w:rsidRDefault="00BA534F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BROCKHAMPTON LANE. (H)</w:t>
            </w:r>
          </w:p>
          <w:p w14:paraId="6D112E23" w14:textId="13E09058" w:rsidR="00824DFF" w:rsidRDefault="00BA534F" w:rsidP="00D8135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Clothing </w:t>
            </w:r>
            <w:r w:rsidR="00D81359">
              <w:rPr>
                <w:rFonts w:asciiTheme="minorHAnsi" w:hAnsiTheme="minorHAnsi" w:cstheme="minorHAnsi"/>
              </w:rPr>
              <w:t>B</w:t>
            </w:r>
            <w:r>
              <w:rPr>
                <w:rFonts w:asciiTheme="minorHAnsi" w:hAnsiTheme="minorHAnsi" w:cstheme="minorHAnsi"/>
              </w:rPr>
              <w:t>ank lock damaged.</w:t>
            </w:r>
          </w:p>
        </w:tc>
      </w:tr>
      <w:tr w:rsidR="00824DFF" w:rsidRPr="0041021C" w14:paraId="1206B8E3" w14:textId="77777777" w:rsidTr="00D813B5">
        <w:trPr>
          <w:trHeight w:val="238"/>
        </w:trPr>
        <w:tc>
          <w:tcPr>
            <w:tcW w:w="3256" w:type="dxa"/>
          </w:tcPr>
          <w:p w14:paraId="1DEB1FB6" w14:textId="790AF3C8" w:rsidR="00824DFF" w:rsidRDefault="00D81359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602C4A14" w14:textId="27042496" w:rsidR="00824DFF" w:rsidRDefault="00D81359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44260148418</w:t>
            </w:r>
          </w:p>
        </w:tc>
        <w:tc>
          <w:tcPr>
            <w:tcW w:w="2272" w:type="dxa"/>
          </w:tcPr>
          <w:p w14:paraId="1E22CD9D" w14:textId="4C63BD11" w:rsidR="00824DFF" w:rsidRDefault="00D81359" w:rsidP="00D8135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Residential</w:t>
            </w:r>
          </w:p>
        </w:tc>
        <w:tc>
          <w:tcPr>
            <w:tcW w:w="1375" w:type="dxa"/>
          </w:tcPr>
          <w:p w14:paraId="3836CC8A" w14:textId="48B18A11" w:rsidR="00824DFF" w:rsidRDefault="00D81359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29/03/2026</w:t>
            </w:r>
          </w:p>
        </w:tc>
        <w:tc>
          <w:tcPr>
            <w:tcW w:w="816" w:type="dxa"/>
          </w:tcPr>
          <w:p w14:paraId="29518F12" w14:textId="48784699" w:rsidR="00824DFF" w:rsidRDefault="00D81359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20.06</w:t>
            </w:r>
          </w:p>
        </w:tc>
        <w:tc>
          <w:tcPr>
            <w:tcW w:w="5605" w:type="dxa"/>
          </w:tcPr>
          <w:p w14:paraId="017C6DFA" w14:textId="77777777" w:rsidR="00D81359" w:rsidRDefault="00D81359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NORTH STREET. (H)</w:t>
            </w:r>
          </w:p>
          <w:p w14:paraId="38EA5D36" w14:textId="630AB72A" w:rsidR="00824DFF" w:rsidRDefault="00D81359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broken into and items stolen.</w:t>
            </w:r>
          </w:p>
        </w:tc>
      </w:tr>
      <w:tr w:rsidR="00824DFF" w:rsidRPr="0041021C" w14:paraId="2740C7FF" w14:textId="77777777" w:rsidTr="00D813B5">
        <w:trPr>
          <w:trHeight w:val="238"/>
        </w:trPr>
        <w:tc>
          <w:tcPr>
            <w:tcW w:w="3256" w:type="dxa"/>
          </w:tcPr>
          <w:p w14:paraId="5A6D94F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38F9CE0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261E91D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6138E01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DF8C08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AFF8291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DA17BFE" w14:textId="77777777" w:rsidTr="00D813B5">
        <w:trPr>
          <w:trHeight w:val="238"/>
        </w:trPr>
        <w:tc>
          <w:tcPr>
            <w:tcW w:w="3256" w:type="dxa"/>
          </w:tcPr>
          <w:p w14:paraId="411F5BDB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6B13B79F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E78518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18DBE715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473CD809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0438AF1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0A92C53E" w14:textId="77777777" w:rsidTr="00D813B5">
        <w:trPr>
          <w:trHeight w:val="238"/>
        </w:trPr>
        <w:tc>
          <w:tcPr>
            <w:tcW w:w="3256" w:type="dxa"/>
          </w:tcPr>
          <w:p w14:paraId="4E33585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22CFC430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17A63816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5EC264E1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62A4F11D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6CC2DC85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  <w:tr w:rsidR="00824DFF" w:rsidRPr="0041021C" w14:paraId="38C45B8A" w14:textId="77777777" w:rsidTr="00D813B5">
        <w:trPr>
          <w:trHeight w:val="238"/>
        </w:trPr>
        <w:tc>
          <w:tcPr>
            <w:tcW w:w="3256" w:type="dxa"/>
          </w:tcPr>
          <w:p w14:paraId="435CAFB7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5" w:type="dxa"/>
          </w:tcPr>
          <w:p w14:paraId="55CDCA68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52DAEA32" w14:textId="77777777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33576804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3B3E31DA" w14:textId="77777777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5C0B4E36" w14:textId="77777777" w:rsidR="00824DFF" w:rsidRDefault="00824DFF" w:rsidP="00D813B5">
            <w:pPr>
              <w:rPr>
                <w:rFonts w:asciiTheme="minorHAnsi" w:hAnsiTheme="minorHAnsi" w:cstheme="minorHAnsi"/>
              </w:rPr>
            </w:pP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  <w:bookmarkStart w:id="0" w:name="_GoBack"/>
      <w:bookmarkEnd w:id="0"/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2674"/>
        <w:gridCol w:w="1425"/>
        <w:gridCol w:w="1995"/>
        <w:gridCol w:w="1567"/>
        <w:gridCol w:w="816"/>
        <w:gridCol w:w="5889"/>
      </w:tblGrid>
      <w:tr w:rsidR="00E869DF" w14:paraId="0181D9A9" w14:textId="77777777" w:rsidTr="0064786C">
        <w:trPr>
          <w:trHeight w:val="313"/>
        </w:trPr>
        <w:tc>
          <w:tcPr>
            <w:tcW w:w="2674" w:type="dxa"/>
            <w:shd w:val="clear" w:color="auto" w:fill="FFFF00"/>
          </w:tcPr>
          <w:p w14:paraId="0181D9A3" w14:textId="77777777" w:rsidR="00E869DF" w:rsidRDefault="00E869DF" w:rsidP="007E4043">
            <w:r>
              <w:t>Beat:</w:t>
            </w:r>
          </w:p>
        </w:tc>
        <w:tc>
          <w:tcPr>
            <w:tcW w:w="1425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1995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56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698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889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64786C">
        <w:trPr>
          <w:trHeight w:val="272"/>
        </w:trPr>
        <w:tc>
          <w:tcPr>
            <w:tcW w:w="2674" w:type="dxa"/>
          </w:tcPr>
          <w:p w14:paraId="0181D9A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A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A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A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A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A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7" w14:textId="77777777" w:rsidTr="0064786C">
        <w:trPr>
          <w:trHeight w:val="272"/>
        </w:trPr>
        <w:tc>
          <w:tcPr>
            <w:tcW w:w="2674" w:type="dxa"/>
          </w:tcPr>
          <w:p w14:paraId="0181D9B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BE" w14:textId="77777777" w:rsidTr="0064786C">
        <w:trPr>
          <w:trHeight w:val="272"/>
        </w:trPr>
        <w:tc>
          <w:tcPr>
            <w:tcW w:w="2674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64786C">
        <w:trPr>
          <w:trHeight w:val="272"/>
        </w:trPr>
        <w:tc>
          <w:tcPr>
            <w:tcW w:w="2674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64786C">
        <w:trPr>
          <w:trHeight w:val="272"/>
        </w:trPr>
        <w:tc>
          <w:tcPr>
            <w:tcW w:w="2674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64786C">
        <w:trPr>
          <w:trHeight w:val="272"/>
        </w:trPr>
        <w:tc>
          <w:tcPr>
            <w:tcW w:w="2674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64786C">
        <w:trPr>
          <w:trHeight w:val="272"/>
        </w:trPr>
        <w:tc>
          <w:tcPr>
            <w:tcW w:w="2674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64786C">
        <w:trPr>
          <w:trHeight w:val="272"/>
        </w:trPr>
        <w:tc>
          <w:tcPr>
            <w:tcW w:w="2674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64786C">
        <w:trPr>
          <w:trHeight w:val="272"/>
        </w:trPr>
        <w:tc>
          <w:tcPr>
            <w:tcW w:w="2674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64786C">
        <w:trPr>
          <w:trHeight w:val="272"/>
        </w:trPr>
        <w:tc>
          <w:tcPr>
            <w:tcW w:w="2674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64786C">
        <w:trPr>
          <w:trHeight w:val="272"/>
        </w:trPr>
        <w:tc>
          <w:tcPr>
            <w:tcW w:w="2674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64786C">
        <w:trPr>
          <w:trHeight w:val="272"/>
        </w:trPr>
        <w:tc>
          <w:tcPr>
            <w:tcW w:w="2674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64786C">
        <w:trPr>
          <w:trHeight w:val="272"/>
        </w:trPr>
        <w:tc>
          <w:tcPr>
            <w:tcW w:w="2674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64786C">
        <w:trPr>
          <w:trHeight w:val="272"/>
        </w:trPr>
        <w:tc>
          <w:tcPr>
            <w:tcW w:w="2674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64786C">
        <w:trPr>
          <w:trHeight w:val="272"/>
        </w:trPr>
        <w:tc>
          <w:tcPr>
            <w:tcW w:w="2674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64786C">
        <w:trPr>
          <w:trHeight w:val="272"/>
        </w:trPr>
        <w:tc>
          <w:tcPr>
            <w:tcW w:w="2674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64786C">
        <w:trPr>
          <w:trHeight w:val="272"/>
        </w:trPr>
        <w:tc>
          <w:tcPr>
            <w:tcW w:w="2674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64786C">
        <w:trPr>
          <w:trHeight w:val="272"/>
        </w:trPr>
        <w:tc>
          <w:tcPr>
            <w:tcW w:w="2674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64786C">
        <w:trPr>
          <w:trHeight w:val="272"/>
        </w:trPr>
        <w:tc>
          <w:tcPr>
            <w:tcW w:w="2674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25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95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6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8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889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F90AA6" w:rsidRDefault="00F90AA6" w:rsidP="00BF6956">
      <w:r>
        <w:separator/>
      </w:r>
    </w:p>
  </w:endnote>
  <w:endnote w:type="continuationSeparator" w:id="0">
    <w:p w14:paraId="0181DA39" w14:textId="77777777" w:rsidR="00F90AA6" w:rsidRDefault="00F90AA6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52156A4D" w:rsidR="00BF6956" w:rsidRDefault="00BF695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135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81DA3B" w14:textId="77777777" w:rsidR="00BF6956" w:rsidRDefault="00BF69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F90AA6" w:rsidRDefault="00F90AA6" w:rsidP="00BF6956">
      <w:r>
        <w:separator/>
      </w:r>
    </w:p>
  </w:footnote>
  <w:footnote w:type="continuationSeparator" w:id="0">
    <w:p w14:paraId="0181DA37" w14:textId="77777777" w:rsidR="00F90AA6" w:rsidRDefault="00F90AA6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13B19"/>
    <w:rsid w:val="001748E6"/>
    <w:rsid w:val="001E7ECA"/>
    <w:rsid w:val="002A78F1"/>
    <w:rsid w:val="003A4166"/>
    <w:rsid w:val="003F4F8E"/>
    <w:rsid w:val="0041021C"/>
    <w:rsid w:val="00446AD9"/>
    <w:rsid w:val="004E37A7"/>
    <w:rsid w:val="00540C66"/>
    <w:rsid w:val="006450A7"/>
    <w:rsid w:val="0064786C"/>
    <w:rsid w:val="007E4043"/>
    <w:rsid w:val="00824DFF"/>
    <w:rsid w:val="00834D93"/>
    <w:rsid w:val="00904AD2"/>
    <w:rsid w:val="00A2263F"/>
    <w:rsid w:val="00B11153"/>
    <w:rsid w:val="00BA534F"/>
    <w:rsid w:val="00BF6956"/>
    <w:rsid w:val="00C215DB"/>
    <w:rsid w:val="00C850AD"/>
    <w:rsid w:val="00D81359"/>
    <w:rsid w:val="00D813B5"/>
    <w:rsid w:val="00DE14DE"/>
    <w:rsid w:val="00E869DF"/>
    <w:rsid w:val="00EE30D8"/>
    <w:rsid w:val="00EF194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3BBE82F-8D87-45AE-91F4-1D362019A9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179ED7-F4C0-45F5-A60E-D8202D8248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4E953B-D5B5-4CD4-9007-6DC6489A9D62}">
  <ds:schemaRefs>
    <ds:schemaRef ds:uri="http://schemas.openxmlformats.org/package/2006/metadata/core-properties"/>
    <ds:schemaRef ds:uri="91cd31c9-94b2-487f-a4b7-a80fa3993ab8"/>
    <ds:schemaRef ds:uri="http://purl.org/dc/terms/"/>
    <ds:schemaRef ds:uri="http://schemas.microsoft.com/office/infopath/2007/PartnerControls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1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2026-03-30T07:37:00Z</dcterms:created>
  <dcterms:modified xsi:type="dcterms:W3CDTF">2026-03-30T07:37:00Z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