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2A11DED5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F10958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F10958">
        <w:rPr>
          <w:rFonts w:asciiTheme="minorHAnsi" w:hAnsiTheme="minorHAnsi" w:cs="Calibri"/>
          <w:color w:val="000000"/>
        </w:rPr>
        <w:t>13/03/2026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40F5BD21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7B9830FD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44260125467</w:t>
            </w:r>
          </w:p>
        </w:tc>
        <w:tc>
          <w:tcPr>
            <w:tcW w:w="2272" w:type="dxa"/>
          </w:tcPr>
          <w:p w14:paraId="035AC6F2" w14:textId="79245939" w:rsidR="00D813B5" w:rsidRDefault="00F1095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of Vehicle</w:t>
            </w:r>
          </w:p>
        </w:tc>
        <w:tc>
          <w:tcPr>
            <w:tcW w:w="1375" w:type="dxa"/>
          </w:tcPr>
          <w:p w14:paraId="4C8EDD4C" w14:textId="74E01457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16/03/2026</w:t>
            </w:r>
          </w:p>
        </w:tc>
        <w:tc>
          <w:tcPr>
            <w:tcW w:w="816" w:type="dxa"/>
          </w:tcPr>
          <w:p w14:paraId="3B9D17CB" w14:textId="77777777" w:rsidR="00F10958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13.54</w:t>
            </w:r>
          </w:p>
          <w:p w14:paraId="1FCC8CF8" w14:textId="5115BC77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14.09</w:t>
            </w:r>
          </w:p>
        </w:tc>
        <w:tc>
          <w:tcPr>
            <w:tcW w:w="5605" w:type="dxa"/>
          </w:tcPr>
          <w:p w14:paraId="5D4012A1" w14:textId="77777777" w:rsidR="00F10958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BROCKHAMPTON LANE. (H)</w:t>
            </w:r>
          </w:p>
          <w:p w14:paraId="0548D034" w14:textId="4AAF7C49" w:rsidR="00D813B5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Motorbike stolen.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6AF21122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111C86D0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44260127041</w:t>
            </w:r>
          </w:p>
        </w:tc>
        <w:tc>
          <w:tcPr>
            <w:tcW w:w="2272" w:type="dxa"/>
          </w:tcPr>
          <w:p w14:paraId="3C2C725B" w14:textId="76B66A6C" w:rsidR="00D813B5" w:rsidRDefault="00F1095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102BE660" w14:textId="03489D15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15/03/2026</w:t>
            </w:r>
          </w:p>
        </w:tc>
        <w:tc>
          <w:tcPr>
            <w:tcW w:w="816" w:type="dxa"/>
          </w:tcPr>
          <w:p w14:paraId="5F05F510" w14:textId="77777777" w:rsidR="00F10958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13.00</w:t>
            </w:r>
          </w:p>
          <w:p w14:paraId="7F31B821" w14:textId="663E6FDC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13.30</w:t>
            </w:r>
          </w:p>
        </w:tc>
        <w:tc>
          <w:tcPr>
            <w:tcW w:w="5605" w:type="dxa"/>
          </w:tcPr>
          <w:p w14:paraId="371603A0" w14:textId="77777777" w:rsidR="00F10958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WEST STREET. (H)</w:t>
            </w:r>
          </w:p>
          <w:p w14:paraId="3171C03A" w14:textId="14572171" w:rsidR="00D813B5" w:rsidRDefault="00F10958" w:rsidP="00F1095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broken into and an item stolen.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4CA23576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183778CF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44260127244</w:t>
            </w:r>
          </w:p>
        </w:tc>
        <w:tc>
          <w:tcPr>
            <w:tcW w:w="2272" w:type="dxa"/>
          </w:tcPr>
          <w:p w14:paraId="60053072" w14:textId="3D7E9FB8" w:rsidR="00D813B5" w:rsidRDefault="00F1095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42207356" w14:textId="39D56D93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17/03/2026</w:t>
            </w:r>
          </w:p>
        </w:tc>
        <w:tc>
          <w:tcPr>
            <w:tcW w:w="816" w:type="dxa"/>
          </w:tcPr>
          <w:p w14:paraId="2700CE92" w14:textId="77777777" w:rsidR="00F10958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13.30</w:t>
            </w:r>
          </w:p>
          <w:p w14:paraId="71F56FA0" w14:textId="6C390A98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13.34</w:t>
            </w:r>
          </w:p>
        </w:tc>
        <w:tc>
          <w:tcPr>
            <w:tcW w:w="5605" w:type="dxa"/>
          </w:tcPr>
          <w:p w14:paraId="523B58DA" w14:textId="4FC9B358" w:rsidR="00F10958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COLHARBOUR FARM ROAD. (E)</w:t>
            </w:r>
          </w:p>
          <w:p w14:paraId="6FC82E9B" w14:textId="0D4C4719" w:rsidR="00D813B5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fence damaged.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4AEDC0F1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52E8676C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44260133768</w:t>
            </w:r>
          </w:p>
        </w:tc>
        <w:tc>
          <w:tcPr>
            <w:tcW w:w="2272" w:type="dxa"/>
          </w:tcPr>
          <w:p w14:paraId="7303E7DF" w14:textId="54A30FFF" w:rsidR="00D813B5" w:rsidRDefault="00F1095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77E34FB1" w14:textId="31573ABB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20/03/2026</w:t>
            </w:r>
          </w:p>
        </w:tc>
        <w:tc>
          <w:tcPr>
            <w:tcW w:w="816" w:type="dxa"/>
          </w:tcPr>
          <w:p w14:paraId="667538E7" w14:textId="4E87C666" w:rsidR="00D813B5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10.00</w:t>
            </w:r>
          </w:p>
        </w:tc>
        <w:tc>
          <w:tcPr>
            <w:tcW w:w="5605" w:type="dxa"/>
          </w:tcPr>
          <w:p w14:paraId="216B529F" w14:textId="77777777" w:rsidR="00F10958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WASHINGTON ROAD. (E)</w:t>
            </w:r>
          </w:p>
          <w:p w14:paraId="3A14DCA5" w14:textId="228B6470" w:rsidR="00D813B5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Graffiti sprayed on wall.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3F4DEA1B" w:rsidR="00824DFF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41D01324" w:rsidR="00824DFF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44260136817</w:t>
            </w:r>
          </w:p>
        </w:tc>
        <w:tc>
          <w:tcPr>
            <w:tcW w:w="2272" w:type="dxa"/>
          </w:tcPr>
          <w:p w14:paraId="1837D7FE" w14:textId="37855770" w:rsidR="00824DFF" w:rsidRDefault="00F1095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3165D96E" w14:textId="7455721D" w:rsidR="00824DFF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22/03/2026</w:t>
            </w:r>
          </w:p>
        </w:tc>
        <w:tc>
          <w:tcPr>
            <w:tcW w:w="816" w:type="dxa"/>
          </w:tcPr>
          <w:p w14:paraId="568419CB" w14:textId="77777777" w:rsidR="00F10958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16.00</w:t>
            </w:r>
          </w:p>
          <w:p w14:paraId="2B53269B" w14:textId="68EE4F54" w:rsidR="00824DFF" w:rsidRDefault="00F1095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16.30</w:t>
            </w:r>
          </w:p>
        </w:tc>
        <w:tc>
          <w:tcPr>
            <w:tcW w:w="5605" w:type="dxa"/>
          </w:tcPr>
          <w:p w14:paraId="280A753D" w14:textId="77777777" w:rsidR="00F10958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CIVIC CENTRE ROAD. (H)</w:t>
            </w:r>
          </w:p>
          <w:p w14:paraId="2FFCD363" w14:textId="573B46AF" w:rsidR="00824DFF" w:rsidRDefault="00F1095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Money stolen from wallet.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3ACE3A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0AA6E44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F9114E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DB74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D112E23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2C4A1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E22CD9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836CC8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29518F12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8EA5D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4F1BEFCD" w14:textId="77777777" w:rsidTr="00D813B5">
        <w:trPr>
          <w:trHeight w:val="238"/>
        </w:trPr>
        <w:tc>
          <w:tcPr>
            <w:tcW w:w="3256" w:type="dxa"/>
          </w:tcPr>
          <w:p w14:paraId="7804868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0A8C92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463978F7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25E2847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7E0139F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1019F6C0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2AB7BD89" w14:textId="77777777" w:rsidTr="00D813B5">
        <w:trPr>
          <w:trHeight w:val="238"/>
        </w:trPr>
        <w:tc>
          <w:tcPr>
            <w:tcW w:w="3256" w:type="dxa"/>
          </w:tcPr>
          <w:p w14:paraId="5CC6DBDC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3ED60C3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4A5EA83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7C227CF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22177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8EEC2E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49BFA9CE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095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A2263F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1095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8672677-09AE-4BBA-B61D-4193047075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37ACB0-8FE8-42F6-B4AE-72ABF4875D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AEDC09-8628-4DCE-A10D-6180EAD5E8FB}">
  <ds:schemaRefs>
    <ds:schemaRef ds:uri="http://purl.org/dc/elements/1.1/"/>
    <ds:schemaRef ds:uri="http://schemas.openxmlformats.org/package/2006/metadata/core-properties"/>
    <ds:schemaRef ds:uri="91cd31c9-94b2-487f-a4b7-a80fa3993ab8"/>
    <ds:schemaRef ds:uri="http://purl.org/dc/dcmitype/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2026-03-23T08:24:00Z</dcterms:created>
  <dcterms:modified xsi:type="dcterms:W3CDTF">2026-03-23T08:24:00Z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