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280D6FBD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9E20E0">
        <w:rPr>
          <w:rFonts w:asciiTheme="minorHAnsi" w:hAnsiTheme="minorHAnsi" w:cs="Calibri"/>
          <w:color w:val="000000"/>
        </w:rPr>
        <w:t>HAVANT.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9E20E0">
        <w:rPr>
          <w:rFonts w:asciiTheme="minorHAnsi" w:hAnsiTheme="minorHAnsi" w:cs="Calibri"/>
          <w:color w:val="000000"/>
        </w:rPr>
        <w:t>02/03/2026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5DB46BF2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3394F3FC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44260089496</w:t>
            </w:r>
          </w:p>
        </w:tc>
        <w:tc>
          <w:tcPr>
            <w:tcW w:w="2272" w:type="dxa"/>
          </w:tcPr>
          <w:p w14:paraId="035AC6F2" w14:textId="7B59D9CE" w:rsidR="00D813B5" w:rsidRDefault="009E20E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4F43507E" w14:textId="77777777" w:rsidR="009E20E0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22/02/2026</w:t>
            </w:r>
          </w:p>
          <w:p w14:paraId="4C8EDD4C" w14:textId="743A12CD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23/02/2026</w:t>
            </w:r>
          </w:p>
        </w:tc>
        <w:tc>
          <w:tcPr>
            <w:tcW w:w="816" w:type="dxa"/>
          </w:tcPr>
          <w:p w14:paraId="7855E16C" w14:textId="77777777" w:rsidR="009E20E0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08.00</w:t>
            </w:r>
          </w:p>
          <w:p w14:paraId="1FCC8CF8" w14:textId="35DC0AEC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08.00</w:t>
            </w:r>
          </w:p>
        </w:tc>
        <w:tc>
          <w:tcPr>
            <w:tcW w:w="5605" w:type="dxa"/>
          </w:tcPr>
          <w:p w14:paraId="5F1BEA47" w14:textId="77777777" w:rsidR="009E20E0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LANGSTONE ROAD. (H)</w:t>
            </w:r>
          </w:p>
          <w:p w14:paraId="0548D034" w14:textId="31B172B1" w:rsidR="00D813B5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window damaged.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4831B6F1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0E0D72FC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44260090186</w:t>
            </w:r>
          </w:p>
        </w:tc>
        <w:tc>
          <w:tcPr>
            <w:tcW w:w="2272" w:type="dxa"/>
          </w:tcPr>
          <w:p w14:paraId="3C2C725B" w14:textId="7F6F2CAD" w:rsidR="00D813B5" w:rsidRDefault="009E20E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102BE660" w14:textId="4E5AAE5F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22/02/2026</w:t>
            </w:r>
          </w:p>
        </w:tc>
        <w:tc>
          <w:tcPr>
            <w:tcW w:w="816" w:type="dxa"/>
          </w:tcPr>
          <w:p w14:paraId="418B9705" w14:textId="77777777" w:rsidR="009E20E0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19.38</w:t>
            </w:r>
          </w:p>
          <w:p w14:paraId="7F31B821" w14:textId="1224C0E3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20.00</w:t>
            </w:r>
          </w:p>
        </w:tc>
        <w:tc>
          <w:tcPr>
            <w:tcW w:w="5605" w:type="dxa"/>
          </w:tcPr>
          <w:p w14:paraId="7F8BAAFD" w14:textId="0D291C5D" w:rsidR="009E20E0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MARKET PARADE. (H)</w:t>
            </w:r>
          </w:p>
          <w:p w14:paraId="3171C03A" w14:textId="53B77CAB" w:rsidR="00D813B5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window damaged.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01F5E5E7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51488D26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44260091214</w:t>
            </w:r>
          </w:p>
        </w:tc>
        <w:tc>
          <w:tcPr>
            <w:tcW w:w="2272" w:type="dxa"/>
          </w:tcPr>
          <w:p w14:paraId="60053072" w14:textId="11A7C04C" w:rsidR="00D813B5" w:rsidRDefault="009E20E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42207356" w14:textId="5F15B992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21/02/2026</w:t>
            </w:r>
          </w:p>
        </w:tc>
        <w:tc>
          <w:tcPr>
            <w:tcW w:w="816" w:type="dxa"/>
          </w:tcPr>
          <w:p w14:paraId="498370DA" w14:textId="77777777" w:rsidR="009E20E0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07.30</w:t>
            </w:r>
          </w:p>
          <w:p w14:paraId="71F56FA0" w14:textId="3571C7DF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07.45</w:t>
            </w:r>
          </w:p>
        </w:tc>
        <w:tc>
          <w:tcPr>
            <w:tcW w:w="5605" w:type="dxa"/>
          </w:tcPr>
          <w:p w14:paraId="19DD3A01" w14:textId="77777777" w:rsidR="009E20E0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MARKET PARADE. (H)</w:t>
            </w:r>
          </w:p>
          <w:p w14:paraId="6FC82E9B" w14:textId="1419C63C" w:rsidR="00D813B5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Bus pass stolen.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3DBC6D92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6870718C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44260091803</w:t>
            </w:r>
          </w:p>
        </w:tc>
        <w:tc>
          <w:tcPr>
            <w:tcW w:w="2272" w:type="dxa"/>
          </w:tcPr>
          <w:p w14:paraId="7303E7DF" w14:textId="66542906" w:rsidR="00D813B5" w:rsidRDefault="009E20E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77E34FB1" w14:textId="01044A2A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24/02/2026</w:t>
            </w:r>
          </w:p>
        </w:tc>
        <w:tc>
          <w:tcPr>
            <w:tcW w:w="816" w:type="dxa"/>
          </w:tcPr>
          <w:p w14:paraId="2E03B17C" w14:textId="77777777" w:rsidR="009E20E0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11.00</w:t>
            </w:r>
          </w:p>
          <w:p w14:paraId="667538E7" w14:textId="1990C0AD" w:rsidR="00D813B5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11.02</w:t>
            </w:r>
          </w:p>
        </w:tc>
        <w:tc>
          <w:tcPr>
            <w:tcW w:w="5605" w:type="dxa"/>
          </w:tcPr>
          <w:p w14:paraId="133AE2F8" w14:textId="77777777" w:rsidR="009E20E0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CIVIC CENTRE ROAD. (H)</w:t>
            </w:r>
          </w:p>
          <w:p w14:paraId="3A14DCA5" w14:textId="456514DA" w:rsidR="00D813B5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window damaged.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0C674DD6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512BCBD7" w14:textId="6B63547A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44260095837</w:t>
            </w:r>
          </w:p>
        </w:tc>
        <w:tc>
          <w:tcPr>
            <w:tcW w:w="2272" w:type="dxa"/>
          </w:tcPr>
          <w:p w14:paraId="1837D7FE" w14:textId="0769CFDF" w:rsidR="00824DFF" w:rsidRDefault="009E20E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of Pedal Cycle</w:t>
            </w:r>
          </w:p>
        </w:tc>
        <w:tc>
          <w:tcPr>
            <w:tcW w:w="1375" w:type="dxa"/>
          </w:tcPr>
          <w:p w14:paraId="3165D96E" w14:textId="077B85F0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26/02/2026</w:t>
            </w:r>
          </w:p>
        </w:tc>
        <w:tc>
          <w:tcPr>
            <w:tcW w:w="816" w:type="dxa"/>
          </w:tcPr>
          <w:p w14:paraId="5C5CC801" w14:textId="77777777" w:rsidR="009E20E0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13.00</w:t>
            </w:r>
          </w:p>
          <w:p w14:paraId="2B53269B" w14:textId="600DAC50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14.20</w:t>
            </w:r>
          </w:p>
        </w:tc>
        <w:tc>
          <w:tcPr>
            <w:tcW w:w="5605" w:type="dxa"/>
          </w:tcPr>
          <w:p w14:paraId="2724EF6E" w14:textId="77777777" w:rsidR="009E20E0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CIVIC CENTRE ROAD. (H)</w:t>
            </w:r>
          </w:p>
          <w:p w14:paraId="2FFCD363" w14:textId="6A985654" w:rsidR="00824DFF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Pushbike stolen.</w:t>
            </w: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1B13D0A4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3ACE3AB" w14:textId="73D353DE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44260098912</w:t>
            </w:r>
          </w:p>
        </w:tc>
        <w:tc>
          <w:tcPr>
            <w:tcW w:w="2272" w:type="dxa"/>
          </w:tcPr>
          <w:p w14:paraId="0AA6E44D" w14:textId="1240A075" w:rsidR="00824DFF" w:rsidRDefault="009E20E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Residential</w:t>
            </w:r>
          </w:p>
        </w:tc>
        <w:tc>
          <w:tcPr>
            <w:tcW w:w="1375" w:type="dxa"/>
          </w:tcPr>
          <w:p w14:paraId="3F9114E5" w14:textId="2D5A76EC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27/02/2026</w:t>
            </w:r>
          </w:p>
        </w:tc>
        <w:tc>
          <w:tcPr>
            <w:tcW w:w="816" w:type="dxa"/>
          </w:tcPr>
          <w:p w14:paraId="1480A4BF" w14:textId="77777777" w:rsidR="009E20E0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03.15</w:t>
            </w:r>
          </w:p>
          <w:p w14:paraId="3BDB7480" w14:textId="793F24E4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03.45</w:t>
            </w:r>
          </w:p>
        </w:tc>
        <w:tc>
          <w:tcPr>
            <w:tcW w:w="5605" w:type="dxa"/>
          </w:tcPr>
          <w:p w14:paraId="0679DE29" w14:textId="77777777" w:rsidR="009E20E0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DANBURY COURT. (E)</w:t>
            </w:r>
          </w:p>
          <w:p w14:paraId="6D112E23" w14:textId="7EBCEE11" w:rsidR="00824DFF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Sheds broken into and items stolen.</w:t>
            </w: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6CB0CAE0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602C4A14" w14:textId="24F49F5B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44260099141</w:t>
            </w:r>
          </w:p>
        </w:tc>
        <w:tc>
          <w:tcPr>
            <w:tcW w:w="2272" w:type="dxa"/>
          </w:tcPr>
          <w:p w14:paraId="1E22CD9D" w14:textId="2A77A3B7" w:rsidR="00824DFF" w:rsidRDefault="009E20E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Business</w:t>
            </w:r>
          </w:p>
        </w:tc>
        <w:tc>
          <w:tcPr>
            <w:tcW w:w="1375" w:type="dxa"/>
          </w:tcPr>
          <w:p w14:paraId="3836CC8A" w14:textId="4DA7DB8C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28/02/2026</w:t>
            </w:r>
          </w:p>
        </w:tc>
        <w:tc>
          <w:tcPr>
            <w:tcW w:w="816" w:type="dxa"/>
          </w:tcPr>
          <w:p w14:paraId="56D07628" w14:textId="77777777" w:rsidR="009E20E0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04.00</w:t>
            </w:r>
          </w:p>
          <w:p w14:paraId="29518F12" w14:textId="37FB6D74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07.00</w:t>
            </w:r>
          </w:p>
        </w:tc>
        <w:tc>
          <w:tcPr>
            <w:tcW w:w="5605" w:type="dxa"/>
          </w:tcPr>
          <w:p w14:paraId="36764827" w14:textId="77777777" w:rsidR="009E20E0" w:rsidRDefault="009E20E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HIGH STREET. (E)</w:t>
            </w:r>
          </w:p>
          <w:p w14:paraId="38EA5D36" w14:textId="46EC58C0" w:rsidR="00824DFF" w:rsidRDefault="009E20E0" w:rsidP="009E20E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broken into.</w:t>
            </w: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2FA2406A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8F9CE08" w14:textId="3D708549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44260099747</w:t>
            </w:r>
          </w:p>
        </w:tc>
        <w:tc>
          <w:tcPr>
            <w:tcW w:w="2272" w:type="dxa"/>
          </w:tcPr>
          <w:p w14:paraId="6261E91D" w14:textId="544E5EE0" w:rsidR="00824DFF" w:rsidRDefault="009E20E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6138E010" w14:textId="1F737E07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28/02/2026</w:t>
            </w:r>
          </w:p>
        </w:tc>
        <w:tc>
          <w:tcPr>
            <w:tcW w:w="816" w:type="dxa"/>
          </w:tcPr>
          <w:p w14:paraId="421A3491" w14:textId="77777777" w:rsidR="009E20E0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17.30</w:t>
            </w:r>
          </w:p>
          <w:p w14:paraId="5DF8C08B" w14:textId="323365B1" w:rsidR="00824DFF" w:rsidRDefault="009E20E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18.30</w:t>
            </w:r>
          </w:p>
        </w:tc>
        <w:tc>
          <w:tcPr>
            <w:tcW w:w="5605" w:type="dxa"/>
          </w:tcPr>
          <w:p w14:paraId="2714A895" w14:textId="77777777" w:rsidR="002E398C" w:rsidRDefault="002E398C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CIVIC CENTRE ROAD. (H)</w:t>
            </w:r>
          </w:p>
          <w:p w14:paraId="2AFF8291" w14:textId="617C4DFE" w:rsidR="00824DFF" w:rsidRDefault="002E398C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Pushbike wheel stolen.</w:t>
            </w:r>
          </w:p>
        </w:tc>
      </w:tr>
      <w:tr w:rsidR="00824DFF" w:rsidRPr="0041021C" w14:paraId="0DA17BFE" w14:textId="77777777" w:rsidTr="00D813B5">
        <w:trPr>
          <w:trHeight w:val="238"/>
        </w:trPr>
        <w:tc>
          <w:tcPr>
            <w:tcW w:w="3256" w:type="dxa"/>
          </w:tcPr>
          <w:p w14:paraId="411F5BD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13B79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E78518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8DBE71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73CD80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438AF1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A92C53E" w14:textId="77777777" w:rsidTr="00D813B5">
        <w:trPr>
          <w:trHeight w:val="238"/>
        </w:trPr>
        <w:tc>
          <w:tcPr>
            <w:tcW w:w="3256" w:type="dxa"/>
          </w:tcPr>
          <w:p w14:paraId="4E33585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22CFC43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7A63816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EC264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62A4F11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CC2DC8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9E20E0" w:rsidRDefault="009E20E0" w:rsidP="00BF6956">
      <w:r>
        <w:separator/>
      </w:r>
    </w:p>
  </w:endnote>
  <w:endnote w:type="continuationSeparator" w:id="0">
    <w:p w14:paraId="0181DA39" w14:textId="77777777" w:rsidR="009E20E0" w:rsidRDefault="009E20E0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051948C8" w:rsidR="009E20E0" w:rsidRDefault="009E20E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E398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81DA3B" w14:textId="77777777" w:rsidR="009E20E0" w:rsidRDefault="009E20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9E20E0" w:rsidRDefault="009E20E0" w:rsidP="00BF6956">
      <w:r>
        <w:separator/>
      </w:r>
    </w:p>
  </w:footnote>
  <w:footnote w:type="continuationSeparator" w:id="0">
    <w:p w14:paraId="0181DA37" w14:textId="77777777" w:rsidR="009E20E0" w:rsidRDefault="009E20E0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13B19"/>
    <w:rsid w:val="001748E6"/>
    <w:rsid w:val="001E7ECA"/>
    <w:rsid w:val="002A78F1"/>
    <w:rsid w:val="002E398C"/>
    <w:rsid w:val="003A4166"/>
    <w:rsid w:val="003F4F8E"/>
    <w:rsid w:val="0041021C"/>
    <w:rsid w:val="00446AD9"/>
    <w:rsid w:val="004E37A7"/>
    <w:rsid w:val="00540C66"/>
    <w:rsid w:val="006450A7"/>
    <w:rsid w:val="0064786C"/>
    <w:rsid w:val="007E4043"/>
    <w:rsid w:val="00824DFF"/>
    <w:rsid w:val="00834D93"/>
    <w:rsid w:val="00904AD2"/>
    <w:rsid w:val="009E20E0"/>
    <w:rsid w:val="00A2263F"/>
    <w:rsid w:val="00B11153"/>
    <w:rsid w:val="00BF6956"/>
    <w:rsid w:val="00C215DB"/>
    <w:rsid w:val="00C850AD"/>
    <w:rsid w:val="00D813B5"/>
    <w:rsid w:val="00DE14DE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2A50699-4C34-4851-9EC7-BBCF7B93F8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9C6384-3B61-4D07-9983-0AC40D3EEF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58F751-EF8F-4CDE-8582-0E805F638635}">
  <ds:schemaRefs>
    <ds:schemaRef ds:uri="http://schemas.openxmlformats.org/package/2006/metadata/core-properties"/>
    <ds:schemaRef ds:uri="91cd31c9-94b2-487f-a4b7-a80fa3993ab8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1</TotalTime>
  <Pages>2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2026-03-02T08:46:00Z</dcterms:created>
  <dcterms:modified xsi:type="dcterms:W3CDTF">2026-03-02T08:46:00Z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