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2F68BB99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834D93">
        <w:rPr>
          <w:rFonts w:asciiTheme="minorHAnsi" w:hAnsiTheme="minorHAnsi" w:cs="Calibri"/>
          <w:color w:val="000000"/>
        </w:rPr>
        <w:t xml:space="preserve"> </w:t>
      </w:r>
      <w:r w:rsidR="00D61383">
        <w:rPr>
          <w:rFonts w:asciiTheme="minorHAnsi" w:hAnsiTheme="minorHAnsi" w:cs="Calibri"/>
          <w:color w:val="000000"/>
        </w:rPr>
        <w:t>HAVANT.</w:t>
      </w:r>
      <w:r w:rsidR="00C850AD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Date.  </w:t>
      </w:r>
      <w:r w:rsidR="00D61383">
        <w:rPr>
          <w:rFonts w:asciiTheme="minorHAnsi" w:hAnsiTheme="minorHAnsi" w:cs="Calibri"/>
          <w:color w:val="000000"/>
        </w:rPr>
        <w:t>10/02/2026</w:t>
      </w:r>
      <w:r w:rsidR="00C850AD">
        <w:rPr>
          <w:rFonts w:asciiTheme="minorHAnsi" w:hAnsiTheme="minorHAnsi" w:cs="Calibri"/>
          <w:color w:val="000000"/>
        </w:rPr>
        <w:t xml:space="preserve">                   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BF6956" w:rsidRPr="0041021C" w14:paraId="0181D938" w14:textId="77777777" w:rsidTr="00446AD9">
        <w:tc>
          <w:tcPr>
            <w:tcW w:w="3256" w:type="dxa"/>
          </w:tcPr>
          <w:p w14:paraId="0181D932" w14:textId="05FC1F2C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181D933" w14:textId="3AE452FE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44260058710</w:t>
            </w:r>
          </w:p>
        </w:tc>
        <w:tc>
          <w:tcPr>
            <w:tcW w:w="2272" w:type="dxa"/>
          </w:tcPr>
          <w:p w14:paraId="0181D934" w14:textId="6175D234" w:rsidR="00BF6956" w:rsidRPr="0041021C" w:rsidRDefault="00D61383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0181D935" w14:textId="15E552BD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03/02/2026</w:t>
            </w:r>
          </w:p>
        </w:tc>
        <w:tc>
          <w:tcPr>
            <w:tcW w:w="816" w:type="dxa"/>
          </w:tcPr>
          <w:p w14:paraId="3EA64C7F" w14:textId="77777777" w:rsidR="00D61383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18.55</w:t>
            </w:r>
          </w:p>
          <w:p w14:paraId="0181D936" w14:textId="79CCAC0A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19.00</w:t>
            </w:r>
          </w:p>
        </w:tc>
        <w:tc>
          <w:tcPr>
            <w:tcW w:w="5605" w:type="dxa"/>
          </w:tcPr>
          <w:p w14:paraId="6823A051" w14:textId="14FD146B" w:rsidR="00D61383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SELBOURNE AVENUE.  (E)</w:t>
            </w:r>
          </w:p>
          <w:p w14:paraId="0181D937" w14:textId="1455922C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door glass smashed.</w:t>
            </w:r>
          </w:p>
        </w:tc>
      </w:tr>
      <w:tr w:rsidR="00BF6956" w:rsidRPr="0041021C" w14:paraId="0181D93F" w14:textId="77777777" w:rsidTr="00446AD9">
        <w:tc>
          <w:tcPr>
            <w:tcW w:w="3256" w:type="dxa"/>
          </w:tcPr>
          <w:p w14:paraId="0181D939" w14:textId="7968093A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181D93A" w14:textId="68B1BF4D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44260066444</w:t>
            </w:r>
          </w:p>
        </w:tc>
        <w:tc>
          <w:tcPr>
            <w:tcW w:w="2272" w:type="dxa"/>
          </w:tcPr>
          <w:p w14:paraId="0181D93B" w14:textId="7F0522A9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0181D93C" w14:textId="3AA895DA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08/02/2026</w:t>
            </w:r>
          </w:p>
        </w:tc>
        <w:tc>
          <w:tcPr>
            <w:tcW w:w="816" w:type="dxa"/>
          </w:tcPr>
          <w:p w14:paraId="530E4648" w14:textId="77777777" w:rsidR="00D61383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13.30</w:t>
            </w:r>
          </w:p>
          <w:p w14:paraId="0181D93D" w14:textId="4C647DB7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15.15</w:t>
            </w:r>
          </w:p>
        </w:tc>
        <w:tc>
          <w:tcPr>
            <w:tcW w:w="5605" w:type="dxa"/>
          </w:tcPr>
          <w:p w14:paraId="0CF166F9" w14:textId="77777777" w:rsidR="00D61383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SOUTHLEIGH ROAD.  (E)</w:t>
            </w:r>
          </w:p>
          <w:p w14:paraId="0181D93E" w14:textId="09963245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window smashed.</w:t>
            </w:r>
          </w:p>
        </w:tc>
      </w:tr>
      <w:tr w:rsidR="00BF6956" w:rsidRPr="0041021C" w14:paraId="0181D946" w14:textId="77777777" w:rsidTr="00446AD9">
        <w:tc>
          <w:tcPr>
            <w:tcW w:w="3256" w:type="dxa"/>
          </w:tcPr>
          <w:p w14:paraId="0181D940" w14:textId="4F9B0623" w:rsidR="00BF6956" w:rsidRPr="0041021C" w:rsidRDefault="00D61383" w:rsidP="00D6138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181D941" w14:textId="5F8FE52C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44260066690</w:t>
            </w:r>
          </w:p>
        </w:tc>
        <w:tc>
          <w:tcPr>
            <w:tcW w:w="2272" w:type="dxa"/>
          </w:tcPr>
          <w:p w14:paraId="0181D942" w14:textId="3B51826A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0181D943" w14:textId="0E7C7FEB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08/02/2026</w:t>
            </w:r>
          </w:p>
        </w:tc>
        <w:tc>
          <w:tcPr>
            <w:tcW w:w="816" w:type="dxa"/>
          </w:tcPr>
          <w:p w14:paraId="6ADCD070" w14:textId="77777777" w:rsidR="00D61383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14.00</w:t>
            </w:r>
          </w:p>
          <w:p w14:paraId="0181D944" w14:textId="7129F28C" w:rsidR="00BF6956" w:rsidRPr="0041021C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14.30</w:t>
            </w:r>
          </w:p>
        </w:tc>
        <w:tc>
          <w:tcPr>
            <w:tcW w:w="5605" w:type="dxa"/>
          </w:tcPr>
          <w:p w14:paraId="5E439486" w14:textId="611965C2" w:rsidR="00D61383" w:rsidRDefault="00D61383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SOLENT ROAD.  (H)</w:t>
            </w:r>
          </w:p>
          <w:p w14:paraId="0181D945" w14:textId="44A3B216" w:rsidR="00BF6956" w:rsidRPr="0041021C" w:rsidRDefault="00D61383" w:rsidP="00D6138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broken into and an item stolen.</w:t>
            </w:r>
          </w:p>
        </w:tc>
      </w:tr>
      <w:tr w:rsidR="00BF6956" w:rsidRPr="0041021C" w14:paraId="0181D94D" w14:textId="77777777" w:rsidTr="00446AD9">
        <w:tc>
          <w:tcPr>
            <w:tcW w:w="3256" w:type="dxa"/>
          </w:tcPr>
          <w:p w14:paraId="0181D947" w14:textId="23C4654A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48" w14:textId="56BCCAFE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49" w14:textId="746B62DE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4A" w14:textId="3E3E3B07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4B" w14:textId="7CB170B8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4C" w14:textId="31BB6228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</w:tr>
      <w:tr w:rsidR="00BF6956" w:rsidRPr="0041021C" w14:paraId="0181D954" w14:textId="77777777" w:rsidTr="00446AD9">
        <w:tc>
          <w:tcPr>
            <w:tcW w:w="3256" w:type="dxa"/>
          </w:tcPr>
          <w:p w14:paraId="0181D94E" w14:textId="5A233AF9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4F" w14:textId="40E9886B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50" w14:textId="4B70C95B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51" w14:textId="5089A44C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52" w14:textId="6E33B3E7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53" w14:textId="406E9AC1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</w:tr>
      <w:tr w:rsidR="00BF6956" w:rsidRPr="0041021C" w14:paraId="0181D95B" w14:textId="77777777" w:rsidTr="00446AD9">
        <w:tc>
          <w:tcPr>
            <w:tcW w:w="3256" w:type="dxa"/>
          </w:tcPr>
          <w:p w14:paraId="0181D955" w14:textId="640E675D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56" w14:textId="54BCA4E2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57" w14:textId="3C02DBF2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58" w14:textId="12A41694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59" w14:textId="7FB9B6BB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5A" w14:textId="149A54F3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</w:tr>
      <w:tr w:rsidR="00BF6956" w:rsidRPr="0041021C" w14:paraId="0181D962" w14:textId="77777777" w:rsidTr="00446AD9">
        <w:tc>
          <w:tcPr>
            <w:tcW w:w="3256" w:type="dxa"/>
          </w:tcPr>
          <w:p w14:paraId="0181D95C" w14:textId="6358CF17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5D" w14:textId="4F64A69E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5E" w14:textId="19222EA8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5F" w14:textId="1086A986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60" w14:textId="79997E13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61" w14:textId="17A03EE4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</w:tr>
      <w:tr w:rsidR="00BF6956" w:rsidRPr="0041021C" w14:paraId="0181D969" w14:textId="77777777" w:rsidTr="00446AD9">
        <w:tc>
          <w:tcPr>
            <w:tcW w:w="3256" w:type="dxa"/>
          </w:tcPr>
          <w:p w14:paraId="0181D963" w14:textId="04CCDE8B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64" w14:textId="4EE6BC26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65" w14:textId="5840F43D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66" w14:textId="3C565D2A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67" w14:textId="62F717BB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68" w14:textId="610DA16F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</w:tr>
      <w:tr w:rsidR="00BF6956" w:rsidRPr="0041021C" w14:paraId="0181D970" w14:textId="77777777" w:rsidTr="00446AD9">
        <w:tc>
          <w:tcPr>
            <w:tcW w:w="3256" w:type="dxa"/>
          </w:tcPr>
          <w:p w14:paraId="0181D96A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6B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6C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6D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6E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6F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</w:tr>
      <w:tr w:rsidR="00BF6956" w:rsidRPr="0041021C" w14:paraId="0181D977" w14:textId="77777777" w:rsidTr="00446AD9">
        <w:tc>
          <w:tcPr>
            <w:tcW w:w="3256" w:type="dxa"/>
          </w:tcPr>
          <w:p w14:paraId="0181D971" w14:textId="42821AB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72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73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74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75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76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</w:tr>
      <w:tr w:rsidR="00446AD9" w:rsidRPr="0041021C" w14:paraId="14D2DFB2" w14:textId="77777777" w:rsidTr="00446AD9">
        <w:tc>
          <w:tcPr>
            <w:tcW w:w="3256" w:type="dxa"/>
          </w:tcPr>
          <w:p w14:paraId="047D7006" w14:textId="1F122C7B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B3F4A54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2613628B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0B822CC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31BBDB5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1A499B2D" w14:textId="1447BC5E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</w:tr>
      <w:tr w:rsidR="00446AD9" w:rsidRPr="0041021C" w14:paraId="21163F8E" w14:textId="77777777" w:rsidTr="00446AD9">
        <w:tc>
          <w:tcPr>
            <w:tcW w:w="3256" w:type="dxa"/>
          </w:tcPr>
          <w:p w14:paraId="78DC7B0A" w14:textId="3942D02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D69247F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5A9EB57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2B61BDB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7F5783AF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5B63DCB0" w14:textId="1741255B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</w:tr>
      <w:tr w:rsidR="00446AD9" w:rsidRPr="0041021C" w14:paraId="0FE734DA" w14:textId="77777777" w:rsidTr="00446AD9">
        <w:tc>
          <w:tcPr>
            <w:tcW w:w="3256" w:type="dxa"/>
          </w:tcPr>
          <w:p w14:paraId="6D90E879" w14:textId="2E6BEDDE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336B81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2EB03651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9207E0B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2E9043D0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F8657E7" w14:textId="53383591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</w:tr>
      <w:tr w:rsidR="00446AD9" w:rsidRPr="0041021C" w14:paraId="48B46DA4" w14:textId="77777777" w:rsidTr="00446AD9">
        <w:tc>
          <w:tcPr>
            <w:tcW w:w="3256" w:type="dxa"/>
          </w:tcPr>
          <w:p w14:paraId="33E35375" w14:textId="460213FB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3057530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736D896D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4C3E1661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4ED63C7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2198949" w14:textId="7D91309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</w:tr>
      <w:tr w:rsidR="00446AD9" w:rsidRPr="0041021C" w14:paraId="6FB5C672" w14:textId="77777777" w:rsidTr="00446AD9">
        <w:tc>
          <w:tcPr>
            <w:tcW w:w="3256" w:type="dxa"/>
          </w:tcPr>
          <w:p w14:paraId="4CDF084A" w14:textId="25FCE621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234DE550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7E62ED26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430C8C3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E92A15A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A44E298" w14:textId="58C5593A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F90AA6" w:rsidRDefault="00F90AA6" w:rsidP="00BF6956">
      <w:r>
        <w:separator/>
      </w:r>
    </w:p>
  </w:endnote>
  <w:endnote w:type="continuationSeparator" w:id="0">
    <w:p w14:paraId="0181DA39" w14:textId="77777777" w:rsidR="00F90AA6" w:rsidRDefault="00F90AA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795C93F8" w:rsidR="00BF6956" w:rsidRDefault="00BF695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6138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1DA3B" w14:textId="77777777" w:rsidR="00BF6956" w:rsidRDefault="00BF6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F90AA6" w:rsidRDefault="00F90AA6" w:rsidP="00BF6956">
      <w:r>
        <w:separator/>
      </w:r>
    </w:p>
  </w:footnote>
  <w:footnote w:type="continuationSeparator" w:id="0">
    <w:p w14:paraId="0181DA37" w14:textId="77777777" w:rsidR="00F90AA6" w:rsidRDefault="00F90AA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748E6"/>
    <w:rsid w:val="001E7ECA"/>
    <w:rsid w:val="003A4166"/>
    <w:rsid w:val="003F4F8E"/>
    <w:rsid w:val="0041021C"/>
    <w:rsid w:val="00446AD9"/>
    <w:rsid w:val="004E37A7"/>
    <w:rsid w:val="006450A7"/>
    <w:rsid w:val="0064786C"/>
    <w:rsid w:val="007E4043"/>
    <w:rsid w:val="00834D93"/>
    <w:rsid w:val="00904AD2"/>
    <w:rsid w:val="00A2263F"/>
    <w:rsid w:val="00B11153"/>
    <w:rsid w:val="00BF6956"/>
    <w:rsid w:val="00C215DB"/>
    <w:rsid w:val="00C850AD"/>
    <w:rsid w:val="00D61383"/>
    <w:rsid w:val="00DE14DE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BCEDAA9-36F7-4796-A9C8-DA66A24C5B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20E4D5-D5B8-4171-9FD0-8F877427C8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C33F16-5741-4939-9DB1-21C1F102D206}">
  <ds:schemaRefs>
    <ds:schemaRef ds:uri="91cd31c9-94b2-487f-a4b7-a80fa3993ab8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0</TotalTime>
  <Pages>2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2026-02-10T08:24:00Z</dcterms:created>
  <dcterms:modified xsi:type="dcterms:W3CDTF">2026-02-10T08:24:00Z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